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3"/>
        <w:gridCol w:w="3343"/>
        <w:gridCol w:w="3344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663A69" w:rsidP="00317BF9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44"/>
                <w:szCs w:val="44"/>
                <w:lang w:eastAsia="ru-RU"/>
              </w:rPr>
              <w:t>Комбинация. Жертва ферзя. Ход белых</w:t>
            </w:r>
            <w:r w:rsidRPr="00663A69">
              <w:rPr>
                <w:noProof/>
                <w:sz w:val="44"/>
                <w:szCs w:val="44"/>
                <w:lang w:eastAsia="ru-RU"/>
              </w:rPr>
              <w:t xml:space="preserve"> </w:t>
            </w:r>
            <w:r w:rsidR="00052D0B" w:rsidRPr="00663A69">
              <w:rPr>
                <w:noProof/>
                <w:sz w:val="44"/>
                <w:szCs w:val="44"/>
                <w:lang w:eastAsia="ru-RU"/>
              </w:rPr>
              <w:t>(</w:t>
            </w:r>
            <w:r w:rsidR="00317BF9">
              <w:rPr>
                <w:noProof/>
                <w:sz w:val="44"/>
                <w:szCs w:val="44"/>
                <w:lang w:eastAsia="ru-RU"/>
              </w:rPr>
              <w:t>76-90</w:t>
            </w:r>
            <w:r w:rsidR="00052D0B" w:rsidRPr="00663A69">
              <w:rPr>
                <w:noProof/>
                <w:sz w:val="44"/>
                <w:szCs w:val="44"/>
                <w:lang w:eastAsia="ru-RU"/>
              </w:rPr>
              <w:t>)</w:t>
            </w:r>
            <w:r w:rsidR="00806E3F" w:rsidRPr="00663A69">
              <w:rPr>
                <w:noProof/>
                <w:sz w:val="44"/>
                <w:szCs w:val="44"/>
                <w:lang w:eastAsia="ru-RU"/>
              </w:rPr>
              <w:t>.</w:t>
            </w:r>
          </w:p>
        </w:tc>
      </w:tr>
      <w:tr w:rsidR="00AC3F3C" w:rsidTr="00515004">
        <w:trPr>
          <w:trHeight w:val="3392"/>
        </w:trPr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D5068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D5068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AC3F3C" w:rsidRDefault="00D5068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1CC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D5068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D5068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4A61CC" w:rsidRDefault="00D5068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D5068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D5068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BA7670" w:rsidRDefault="00D5068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2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052D0B">
        <w:trPr>
          <w:trHeight w:val="618"/>
        </w:trPr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317BF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4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317BF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5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317BF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7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D0B" w:rsidTr="00052D0B">
        <w:trPr>
          <w:trHeight w:val="618"/>
        </w:trPr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317BF9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8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317BF9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auto"/>
            </w:tcBorders>
            <w:vAlign w:val="center"/>
          </w:tcPr>
          <w:p w:rsidR="00052D0B" w:rsidRDefault="00317BF9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1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 w:rsidP="007E33C7"/>
    <w:sectPr w:rsidR="00397882" w:rsidSect="00052D0B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52D0B"/>
    <w:rsid w:val="000851D9"/>
    <w:rsid w:val="000913F8"/>
    <w:rsid w:val="000B2705"/>
    <w:rsid w:val="000D7B78"/>
    <w:rsid w:val="000E22AF"/>
    <w:rsid w:val="001270F2"/>
    <w:rsid w:val="00127332"/>
    <w:rsid w:val="00156BB3"/>
    <w:rsid w:val="00187F80"/>
    <w:rsid w:val="00241E19"/>
    <w:rsid w:val="002547C1"/>
    <w:rsid w:val="00285C6E"/>
    <w:rsid w:val="00294E0C"/>
    <w:rsid w:val="002B6565"/>
    <w:rsid w:val="002B70E7"/>
    <w:rsid w:val="002D7AB5"/>
    <w:rsid w:val="00317BF9"/>
    <w:rsid w:val="003335F5"/>
    <w:rsid w:val="003461AC"/>
    <w:rsid w:val="00397882"/>
    <w:rsid w:val="003C7D84"/>
    <w:rsid w:val="004A61CC"/>
    <w:rsid w:val="004C48D0"/>
    <w:rsid w:val="004E2100"/>
    <w:rsid w:val="004E57C4"/>
    <w:rsid w:val="004F7703"/>
    <w:rsid w:val="00515004"/>
    <w:rsid w:val="005777D1"/>
    <w:rsid w:val="005A11C0"/>
    <w:rsid w:val="005A4030"/>
    <w:rsid w:val="005A6CCF"/>
    <w:rsid w:val="005B5A74"/>
    <w:rsid w:val="005C1A51"/>
    <w:rsid w:val="006302EC"/>
    <w:rsid w:val="00642A54"/>
    <w:rsid w:val="00663A69"/>
    <w:rsid w:val="00682D1F"/>
    <w:rsid w:val="006A6FEC"/>
    <w:rsid w:val="006C271C"/>
    <w:rsid w:val="006D2DA3"/>
    <w:rsid w:val="006F171C"/>
    <w:rsid w:val="007647AD"/>
    <w:rsid w:val="00764C9A"/>
    <w:rsid w:val="007761F9"/>
    <w:rsid w:val="00783AFC"/>
    <w:rsid w:val="007A58C6"/>
    <w:rsid w:val="007E33C7"/>
    <w:rsid w:val="00806E3F"/>
    <w:rsid w:val="0084518D"/>
    <w:rsid w:val="00850775"/>
    <w:rsid w:val="00875436"/>
    <w:rsid w:val="008C2DB2"/>
    <w:rsid w:val="0094406F"/>
    <w:rsid w:val="009559D0"/>
    <w:rsid w:val="00971C55"/>
    <w:rsid w:val="0097700C"/>
    <w:rsid w:val="009921D1"/>
    <w:rsid w:val="009A44B7"/>
    <w:rsid w:val="00A24620"/>
    <w:rsid w:val="00A27584"/>
    <w:rsid w:val="00A938D3"/>
    <w:rsid w:val="00AA175A"/>
    <w:rsid w:val="00AA3A42"/>
    <w:rsid w:val="00AB17D5"/>
    <w:rsid w:val="00AC3F3C"/>
    <w:rsid w:val="00B5796C"/>
    <w:rsid w:val="00BA4165"/>
    <w:rsid w:val="00BA7670"/>
    <w:rsid w:val="00BD4EC6"/>
    <w:rsid w:val="00BE7605"/>
    <w:rsid w:val="00C224FE"/>
    <w:rsid w:val="00C73D30"/>
    <w:rsid w:val="00C8722A"/>
    <w:rsid w:val="00CE7D2C"/>
    <w:rsid w:val="00D211AA"/>
    <w:rsid w:val="00D50684"/>
    <w:rsid w:val="00D66C6C"/>
    <w:rsid w:val="00D77734"/>
    <w:rsid w:val="00DB5304"/>
    <w:rsid w:val="00DB5E97"/>
    <w:rsid w:val="00E51113"/>
    <w:rsid w:val="00E855C8"/>
    <w:rsid w:val="00EE2B53"/>
    <w:rsid w:val="00F20E9D"/>
    <w:rsid w:val="00F6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193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11</cp:revision>
  <cp:lastPrinted>2020-02-13T13:08:00Z</cp:lastPrinted>
  <dcterms:created xsi:type="dcterms:W3CDTF">2020-02-13T13:10:00Z</dcterms:created>
  <dcterms:modified xsi:type="dcterms:W3CDTF">2020-03-05T15:28:00Z</dcterms:modified>
</cp:coreProperties>
</file>