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7"/>
        <w:gridCol w:w="3335"/>
        <w:gridCol w:w="3348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D66C6C" w:rsidRDefault="00663A69" w:rsidP="003335F5">
            <w:pPr>
              <w:ind w:left="33"/>
              <w:jc w:val="center"/>
              <w:rPr>
                <w:noProof/>
                <w:sz w:val="52"/>
                <w:szCs w:val="52"/>
                <w:lang w:eastAsia="ru-RU"/>
              </w:rPr>
            </w:pPr>
            <w:r>
              <w:rPr>
                <w:noProof/>
                <w:sz w:val="44"/>
                <w:szCs w:val="44"/>
                <w:lang w:eastAsia="ru-RU"/>
              </w:rPr>
              <w:t>Комбинация. Жертва ферзя. Ход белых</w:t>
            </w:r>
            <w:r w:rsidRPr="00663A69">
              <w:rPr>
                <w:noProof/>
                <w:sz w:val="44"/>
                <w:szCs w:val="44"/>
                <w:lang w:eastAsia="ru-RU"/>
              </w:rPr>
              <w:t xml:space="preserve"> 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(</w:t>
            </w:r>
            <w:r w:rsidR="003335F5" w:rsidRPr="00663A69">
              <w:rPr>
                <w:noProof/>
                <w:sz w:val="44"/>
                <w:szCs w:val="44"/>
                <w:lang w:eastAsia="ru-RU"/>
              </w:rPr>
              <w:t>31-45</w:t>
            </w:r>
            <w:r w:rsidR="00052D0B" w:rsidRPr="00663A69">
              <w:rPr>
                <w:noProof/>
                <w:sz w:val="44"/>
                <w:szCs w:val="44"/>
                <w:lang w:eastAsia="ru-RU"/>
              </w:rPr>
              <w:t>)</w:t>
            </w:r>
            <w:r w:rsidR="00806E3F" w:rsidRPr="00663A69">
              <w:rPr>
                <w:noProof/>
                <w:sz w:val="44"/>
                <w:szCs w:val="44"/>
                <w:lang w:eastAsia="ru-RU"/>
              </w:rPr>
              <w:t>.</w:t>
            </w:r>
          </w:p>
        </w:tc>
      </w:tr>
      <w:tr w:rsidR="00AC3F3C" w:rsidTr="00515004">
        <w:trPr>
          <w:trHeight w:val="3392"/>
        </w:trPr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65325"/>
                  <wp:effectExtent l="19050" t="0" r="508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6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AC3F3C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83410" cy="1924050"/>
                  <wp:effectExtent l="19050" t="0" r="254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1CC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1355" cy="1951355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355" cy="195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24050"/>
                  <wp:effectExtent l="19050" t="0" r="508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4A61CC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896745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BA7670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896745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052D0B">
        <w:trPr>
          <w:trHeight w:val="618"/>
        </w:trPr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896745"/>
                  <wp:effectExtent l="19050" t="0" r="825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3335F5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24050"/>
                  <wp:effectExtent l="19050" t="0" r="825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D0B" w:rsidTr="00052D0B">
        <w:trPr>
          <w:trHeight w:val="618"/>
        </w:trPr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3335F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3335F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83410" cy="1924050"/>
                  <wp:effectExtent l="19050" t="0" r="254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3410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auto"/>
            </w:tcBorders>
            <w:vAlign w:val="center"/>
          </w:tcPr>
          <w:p w:rsidR="00052D0B" w:rsidRDefault="003335F5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1355" cy="1965325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355" cy="196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 w:rsidP="007E33C7"/>
    <w:sectPr w:rsidR="00397882" w:rsidSect="00052D0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52D0B"/>
    <w:rsid w:val="000851D9"/>
    <w:rsid w:val="000913F8"/>
    <w:rsid w:val="000B2705"/>
    <w:rsid w:val="000D7B78"/>
    <w:rsid w:val="000E22AF"/>
    <w:rsid w:val="001270F2"/>
    <w:rsid w:val="00156BB3"/>
    <w:rsid w:val="00187F80"/>
    <w:rsid w:val="00241E19"/>
    <w:rsid w:val="002547C1"/>
    <w:rsid w:val="00285C6E"/>
    <w:rsid w:val="002B6565"/>
    <w:rsid w:val="002B70E7"/>
    <w:rsid w:val="002D7AB5"/>
    <w:rsid w:val="003335F5"/>
    <w:rsid w:val="003461AC"/>
    <w:rsid w:val="00397882"/>
    <w:rsid w:val="003C7D84"/>
    <w:rsid w:val="004A61CC"/>
    <w:rsid w:val="004C48D0"/>
    <w:rsid w:val="004E2100"/>
    <w:rsid w:val="004E57C4"/>
    <w:rsid w:val="00515004"/>
    <w:rsid w:val="005777D1"/>
    <w:rsid w:val="005A11C0"/>
    <w:rsid w:val="005A4030"/>
    <w:rsid w:val="005A6CCF"/>
    <w:rsid w:val="005C1A51"/>
    <w:rsid w:val="006302EC"/>
    <w:rsid w:val="00663A69"/>
    <w:rsid w:val="00682D1F"/>
    <w:rsid w:val="006C271C"/>
    <w:rsid w:val="006F171C"/>
    <w:rsid w:val="007647AD"/>
    <w:rsid w:val="00764C9A"/>
    <w:rsid w:val="007761F9"/>
    <w:rsid w:val="00783AFC"/>
    <w:rsid w:val="007E33C7"/>
    <w:rsid w:val="00806E3F"/>
    <w:rsid w:val="0084518D"/>
    <w:rsid w:val="00850775"/>
    <w:rsid w:val="00875436"/>
    <w:rsid w:val="008C2DB2"/>
    <w:rsid w:val="0094406F"/>
    <w:rsid w:val="009559D0"/>
    <w:rsid w:val="00971C55"/>
    <w:rsid w:val="0097700C"/>
    <w:rsid w:val="009921D1"/>
    <w:rsid w:val="00A24620"/>
    <w:rsid w:val="00A27584"/>
    <w:rsid w:val="00A938D3"/>
    <w:rsid w:val="00AA175A"/>
    <w:rsid w:val="00AA3A42"/>
    <w:rsid w:val="00AB17D5"/>
    <w:rsid w:val="00AC3F3C"/>
    <w:rsid w:val="00B5796C"/>
    <w:rsid w:val="00BA4165"/>
    <w:rsid w:val="00BA7670"/>
    <w:rsid w:val="00BD4EC6"/>
    <w:rsid w:val="00BE7605"/>
    <w:rsid w:val="00C224FE"/>
    <w:rsid w:val="00C73D30"/>
    <w:rsid w:val="00C8722A"/>
    <w:rsid w:val="00CE7D2C"/>
    <w:rsid w:val="00D211AA"/>
    <w:rsid w:val="00D66C6C"/>
    <w:rsid w:val="00DB5304"/>
    <w:rsid w:val="00DB5E97"/>
    <w:rsid w:val="00E51113"/>
    <w:rsid w:val="00E855C8"/>
    <w:rsid w:val="00EE2B53"/>
    <w:rsid w:val="00F20E9D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15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5</cp:revision>
  <cp:lastPrinted>2020-02-13T13:08:00Z</cp:lastPrinted>
  <dcterms:created xsi:type="dcterms:W3CDTF">2020-02-13T13:10:00Z</dcterms:created>
  <dcterms:modified xsi:type="dcterms:W3CDTF">2020-02-18T12:50:00Z</dcterms:modified>
</cp:coreProperties>
</file>