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5AE" w:rsidRDefault="004915AE" w:rsidP="00292D0D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4915AE" w:rsidRPr="00292D0D" w:rsidRDefault="004915AE" w:rsidP="00292D0D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292D0D">
        <w:rPr>
          <w:rFonts w:ascii="Times New Roman" w:hAnsi="Times New Roman"/>
          <w:sz w:val="28"/>
          <w:szCs w:val="24"/>
        </w:rPr>
        <w:t xml:space="preserve">Методические рекомендации </w:t>
      </w:r>
    </w:p>
    <w:p w:rsidR="004915AE" w:rsidRPr="00292D0D" w:rsidRDefault="004915AE" w:rsidP="00292D0D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292D0D">
        <w:rPr>
          <w:rFonts w:ascii="Times New Roman" w:hAnsi="Times New Roman"/>
          <w:sz w:val="28"/>
          <w:szCs w:val="24"/>
        </w:rPr>
        <w:t>педагогов по проведению тематиче</w:t>
      </w:r>
      <w:r>
        <w:rPr>
          <w:rFonts w:ascii="Times New Roman" w:hAnsi="Times New Roman"/>
          <w:sz w:val="28"/>
          <w:szCs w:val="24"/>
        </w:rPr>
        <w:t>ской недели « День Победы</w:t>
      </w:r>
      <w:r w:rsidRPr="00292D0D">
        <w:rPr>
          <w:rFonts w:ascii="Times New Roman" w:hAnsi="Times New Roman"/>
          <w:sz w:val="28"/>
          <w:szCs w:val="24"/>
        </w:rPr>
        <w:t>»</w:t>
      </w:r>
    </w:p>
    <w:p w:rsidR="004915AE" w:rsidRPr="00292D0D" w:rsidRDefault="004915AE" w:rsidP="00292D0D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292D0D">
        <w:rPr>
          <w:rFonts w:ascii="Times New Roman" w:hAnsi="Times New Roman"/>
          <w:sz w:val="28"/>
          <w:szCs w:val="24"/>
        </w:rPr>
        <w:t xml:space="preserve"> средн</w:t>
      </w:r>
      <w:r>
        <w:rPr>
          <w:rFonts w:ascii="Times New Roman" w:hAnsi="Times New Roman"/>
          <w:sz w:val="28"/>
          <w:szCs w:val="24"/>
        </w:rPr>
        <w:t>яя</w:t>
      </w:r>
      <w:r w:rsidRPr="00292D0D">
        <w:rPr>
          <w:rFonts w:ascii="Times New Roman" w:hAnsi="Times New Roman"/>
          <w:sz w:val="28"/>
          <w:szCs w:val="24"/>
        </w:rPr>
        <w:t xml:space="preserve"> групп</w:t>
      </w:r>
      <w:r>
        <w:rPr>
          <w:rFonts w:ascii="Times New Roman" w:hAnsi="Times New Roman"/>
          <w:sz w:val="28"/>
          <w:szCs w:val="24"/>
        </w:rPr>
        <w:t>а</w:t>
      </w:r>
      <w:r w:rsidRPr="00292D0D">
        <w:rPr>
          <w:rFonts w:ascii="Times New Roman" w:hAnsi="Times New Roman"/>
          <w:sz w:val="28"/>
          <w:szCs w:val="24"/>
        </w:rPr>
        <w:t xml:space="preserve">  </w:t>
      </w:r>
    </w:p>
    <w:p w:rsidR="004915AE" w:rsidRPr="00292D0D" w:rsidRDefault="004915AE" w:rsidP="00292D0D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4915AE" w:rsidRPr="00292D0D" w:rsidRDefault="004915AE" w:rsidP="00292D0D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292D0D">
        <w:rPr>
          <w:rFonts w:ascii="Times New Roman" w:hAnsi="Times New Roman"/>
          <w:sz w:val="28"/>
          <w:szCs w:val="24"/>
        </w:rPr>
        <w:t>Уважаемые родители!</w:t>
      </w:r>
    </w:p>
    <w:p w:rsidR="004915AE" w:rsidRPr="00292D0D" w:rsidRDefault="004915AE" w:rsidP="00292D0D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292D0D">
        <w:rPr>
          <w:rFonts w:ascii="Times New Roman" w:hAnsi="Times New Roman"/>
          <w:sz w:val="28"/>
          <w:szCs w:val="24"/>
        </w:rPr>
        <w:t>Пройдя по ссылке, вы сможете найти и скачать материалы для развивающих занятий с детьми</w:t>
      </w:r>
    </w:p>
    <w:p w:rsidR="004915AE" w:rsidRPr="00292D0D" w:rsidRDefault="004915AE" w:rsidP="00292D0D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tbl>
      <w:tblPr>
        <w:tblW w:w="1094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76"/>
        <w:gridCol w:w="2299"/>
        <w:gridCol w:w="2151"/>
        <w:gridCol w:w="4918"/>
      </w:tblGrid>
      <w:tr w:rsidR="004915AE" w:rsidRPr="00F33538" w:rsidTr="00F33538">
        <w:tc>
          <w:tcPr>
            <w:tcW w:w="1542" w:type="dxa"/>
          </w:tcPr>
          <w:p w:rsidR="004915AE" w:rsidRPr="00F33538" w:rsidRDefault="004915AE" w:rsidP="00F33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3538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247" w:type="dxa"/>
          </w:tcPr>
          <w:p w:rsidR="004915AE" w:rsidRPr="00F33538" w:rsidRDefault="004915AE" w:rsidP="00F33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3538">
              <w:rPr>
                <w:rFonts w:ascii="Times New Roman" w:hAnsi="Times New Roman"/>
                <w:b/>
                <w:sz w:val="28"/>
                <w:szCs w:val="28"/>
              </w:rPr>
              <w:t>Познавательная область в соответствии с ФГОС</w:t>
            </w:r>
          </w:p>
        </w:tc>
        <w:tc>
          <w:tcPr>
            <w:tcW w:w="2102" w:type="dxa"/>
          </w:tcPr>
          <w:p w:rsidR="004915AE" w:rsidRPr="00F33538" w:rsidRDefault="004915AE" w:rsidP="00F33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3538">
              <w:rPr>
                <w:rFonts w:ascii="Times New Roman" w:hAnsi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5053" w:type="dxa"/>
          </w:tcPr>
          <w:p w:rsidR="004915AE" w:rsidRPr="00F33538" w:rsidRDefault="004915AE" w:rsidP="00F33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3538">
              <w:rPr>
                <w:rFonts w:ascii="Times New Roman" w:hAnsi="Times New Roman"/>
                <w:b/>
                <w:sz w:val="28"/>
                <w:szCs w:val="28"/>
              </w:rPr>
              <w:t>Ссылка для родителей</w:t>
            </w:r>
          </w:p>
        </w:tc>
      </w:tr>
      <w:tr w:rsidR="004915AE" w:rsidRPr="00F33538" w:rsidTr="00F33538">
        <w:tc>
          <w:tcPr>
            <w:tcW w:w="1542" w:type="dxa"/>
          </w:tcPr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353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</w:tcPr>
          <w:p w:rsidR="004915AE" w:rsidRPr="00F33538" w:rsidRDefault="004915AE" w:rsidP="00F33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3538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2102" w:type="dxa"/>
          </w:tcPr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3538">
              <w:rPr>
                <w:rFonts w:ascii="Times New Roman" w:hAnsi="Times New Roman"/>
                <w:b/>
                <w:sz w:val="24"/>
                <w:szCs w:val="24"/>
              </w:rPr>
              <w:t>Конструирование из бумаги «Самолет» Мастер-класс</w:t>
            </w: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3538">
              <w:rPr>
                <w:rFonts w:ascii="Times New Roman" w:hAnsi="Times New Roman"/>
                <w:b/>
                <w:sz w:val="24"/>
                <w:szCs w:val="24"/>
              </w:rPr>
              <w:t>Рисование Георгиевская лента</w:t>
            </w:r>
          </w:p>
        </w:tc>
        <w:tc>
          <w:tcPr>
            <w:tcW w:w="5053" w:type="dxa"/>
          </w:tcPr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Pr="00F3353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https://ped-kopilka.ru/blogs/anastasija-sergevna-derkach/samolet-konstruirovanie-iz-bumagi-master-klas-s-poshagovymi-foto.html</w:t>
              </w:r>
            </w:hyperlink>
            <w:r w:rsidRPr="00F335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3538">
              <w:rPr>
                <w:rFonts w:ascii="Times New Roman" w:hAnsi="Times New Roman"/>
                <w:sz w:val="24"/>
                <w:szCs w:val="24"/>
              </w:rPr>
              <w:t>(Конспект занятия)</w:t>
            </w: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F33538">
                <w:rPr>
                  <w:rStyle w:val="Hyperlink"/>
                </w:rPr>
                <w:t>https://videouroki.net/razrabotki/konspiekt-nod-v-sriedniei-ghruppie-na-tiemu-gieorghiievskaia-lientochka.html</w:t>
              </w:r>
            </w:hyperlink>
            <w:r>
              <w:t xml:space="preserve"> </w:t>
            </w:r>
            <w:r w:rsidRPr="00F33538">
              <w:rPr>
                <w:rFonts w:ascii="Times New Roman" w:hAnsi="Times New Roman"/>
                <w:sz w:val="24"/>
                <w:szCs w:val="24"/>
              </w:rPr>
              <w:t>(Конспект занятия)</w:t>
            </w:r>
          </w:p>
        </w:tc>
      </w:tr>
      <w:tr w:rsidR="004915AE" w:rsidRPr="00F33538" w:rsidTr="00F33538">
        <w:tc>
          <w:tcPr>
            <w:tcW w:w="1542" w:type="dxa"/>
          </w:tcPr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3538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</w:tcPr>
          <w:p w:rsidR="004915AE" w:rsidRPr="00F33538" w:rsidRDefault="004915AE" w:rsidP="00F33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3538">
              <w:rPr>
                <w:rFonts w:ascii="Times New Roman" w:hAnsi="Times New Roman"/>
                <w:b/>
                <w:sz w:val="24"/>
                <w:szCs w:val="24"/>
              </w:rPr>
              <w:t>Познавательное</w:t>
            </w:r>
          </w:p>
          <w:p w:rsidR="004915AE" w:rsidRPr="00F33538" w:rsidRDefault="004915AE" w:rsidP="00F33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3538">
              <w:rPr>
                <w:rFonts w:ascii="Times New Roman" w:hAnsi="Times New Roman"/>
                <w:b/>
                <w:sz w:val="24"/>
                <w:szCs w:val="24"/>
              </w:rPr>
              <w:t>развитие</w:t>
            </w:r>
          </w:p>
        </w:tc>
        <w:tc>
          <w:tcPr>
            <w:tcW w:w="2102" w:type="dxa"/>
          </w:tcPr>
          <w:p w:rsidR="004915AE" w:rsidRPr="00F33538" w:rsidRDefault="004915AE" w:rsidP="00F33538">
            <w:pPr>
              <w:pStyle w:val="NormalWeb"/>
              <w:shd w:val="clear" w:color="auto" w:fill="FFFFFF"/>
              <w:spacing w:before="0" w:beforeAutospacing="0" w:after="0" w:afterAutospacing="0" w:line="294" w:lineRule="atLeast"/>
              <w:jc w:val="center"/>
              <w:rPr>
                <w:b/>
                <w:color w:val="000000"/>
              </w:rPr>
            </w:pPr>
            <w:r w:rsidRPr="00F33538">
              <w:rPr>
                <w:color w:val="000000"/>
              </w:rPr>
              <w:t xml:space="preserve"> </w:t>
            </w:r>
            <w:r w:rsidRPr="00F33538">
              <w:rPr>
                <w:b/>
                <w:color w:val="000000"/>
              </w:rPr>
              <w:t>«9 мая - День Победы»</w:t>
            </w:r>
          </w:p>
          <w:p w:rsidR="004915AE" w:rsidRPr="00F33538" w:rsidRDefault="004915AE" w:rsidP="00F33538">
            <w:pPr>
              <w:pStyle w:val="NormalWeb"/>
              <w:shd w:val="clear" w:color="auto" w:fill="FFFFFF"/>
              <w:spacing w:before="0" w:beforeAutospacing="0" w:after="0" w:afterAutospacing="0" w:line="294" w:lineRule="atLeast"/>
              <w:jc w:val="center"/>
              <w:rPr>
                <w:b/>
                <w:color w:val="000000"/>
              </w:rPr>
            </w:pPr>
          </w:p>
          <w:p w:rsidR="004915AE" w:rsidRPr="00F33538" w:rsidRDefault="004915AE" w:rsidP="00F33538">
            <w:pPr>
              <w:pStyle w:val="NormalWeb"/>
              <w:shd w:val="clear" w:color="auto" w:fill="FFFFFF"/>
              <w:spacing w:before="0" w:beforeAutospacing="0" w:after="0" w:afterAutospacing="0" w:line="294" w:lineRule="atLeast"/>
              <w:jc w:val="center"/>
              <w:rPr>
                <w:b/>
              </w:rPr>
            </w:pPr>
          </w:p>
          <w:p w:rsidR="004915AE" w:rsidRPr="00F33538" w:rsidRDefault="004915AE" w:rsidP="00F33538">
            <w:pPr>
              <w:pStyle w:val="NormalWeb"/>
              <w:shd w:val="clear" w:color="auto" w:fill="FFFFFF"/>
              <w:spacing w:before="0" w:beforeAutospacing="0" w:after="0" w:afterAutospacing="0" w:line="294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F33538">
              <w:rPr>
                <w:b/>
              </w:rPr>
              <w:t>Рисование «Праздничный салют победы»</w:t>
            </w:r>
          </w:p>
          <w:p w:rsidR="004915AE" w:rsidRPr="00F33538" w:rsidRDefault="004915AE" w:rsidP="00F33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53" w:type="dxa"/>
          </w:tcPr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F3353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https://infourok.ru/konspekt-nod-v-oblasti-poznavatelnoe-razvitie-v-sredney-gruppe-maya-den-pobedi-3723943.html</w:t>
              </w:r>
            </w:hyperlink>
            <w:r w:rsidRPr="00F33538">
              <w:rPr>
                <w:rFonts w:ascii="Times New Roman" w:hAnsi="Times New Roman"/>
                <w:sz w:val="24"/>
                <w:szCs w:val="24"/>
              </w:rPr>
              <w:t xml:space="preserve"> (Конспект занятия)</w:t>
            </w: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F3353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https://www.maam.ru/detskijsad/konspekt-nod-po-risovaniyu-v-srednei-grupe-na-temu-prazdnichnyi-salyut-pobedy.html</w:t>
              </w:r>
            </w:hyperlink>
            <w:r w:rsidRPr="00F335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3538">
              <w:rPr>
                <w:rFonts w:ascii="Times New Roman" w:hAnsi="Times New Roman"/>
                <w:sz w:val="24"/>
                <w:szCs w:val="24"/>
              </w:rPr>
              <w:t>(Конспект занятия)</w:t>
            </w:r>
          </w:p>
        </w:tc>
      </w:tr>
      <w:tr w:rsidR="004915AE" w:rsidRPr="00F33538" w:rsidTr="00F33538">
        <w:tc>
          <w:tcPr>
            <w:tcW w:w="1542" w:type="dxa"/>
          </w:tcPr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3538">
              <w:rPr>
                <w:rFonts w:ascii="Times New Roman" w:hAnsi="Times New Roman"/>
                <w:sz w:val="24"/>
                <w:szCs w:val="24"/>
              </w:rPr>
              <w:t xml:space="preserve">Среда </w:t>
            </w: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</w:tcPr>
          <w:p w:rsidR="004915AE" w:rsidRPr="00F33538" w:rsidRDefault="004915AE" w:rsidP="00F33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3538">
              <w:rPr>
                <w:rFonts w:ascii="Times New Roman" w:hAnsi="Times New Roman"/>
                <w:b/>
                <w:sz w:val="24"/>
                <w:szCs w:val="24"/>
              </w:rPr>
              <w:t>Речевое развитие</w:t>
            </w:r>
          </w:p>
        </w:tc>
        <w:tc>
          <w:tcPr>
            <w:tcW w:w="2102" w:type="dxa"/>
          </w:tcPr>
          <w:p w:rsidR="004915AE" w:rsidRPr="00F33538" w:rsidRDefault="004915AE" w:rsidP="00F335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9FAFA"/>
              </w:rPr>
            </w:pPr>
            <w:r w:rsidRPr="00F33538">
              <w:rPr>
                <w:rFonts w:ascii="Segoe UI" w:hAnsi="Segoe UI" w:cs="Segoe UI"/>
                <w:color w:val="000000"/>
                <w:sz w:val="24"/>
                <w:szCs w:val="24"/>
                <w:shd w:val="clear" w:color="auto" w:fill="F9FAFA"/>
              </w:rPr>
              <w:t xml:space="preserve"> «</w:t>
            </w:r>
            <w:r w:rsidRPr="00F33538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9FAFA"/>
              </w:rPr>
              <w:t>Славный День Победы».</w:t>
            </w:r>
          </w:p>
          <w:p w:rsidR="004915AE" w:rsidRPr="00F33538" w:rsidRDefault="004915AE" w:rsidP="00F33538">
            <w:pPr>
              <w:spacing w:before="150" w:after="150" w:line="240" w:lineRule="auto"/>
              <w:ind w:left="150" w:right="15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4915AE" w:rsidRPr="00F33538" w:rsidRDefault="004915AE" w:rsidP="00F33538">
            <w:pPr>
              <w:spacing w:before="150" w:after="150" w:line="240" w:lineRule="auto"/>
              <w:ind w:left="150" w:right="15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3353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Пальчиковая гимнастика «Пальчики-солдатики»</w:t>
            </w:r>
          </w:p>
        </w:tc>
        <w:tc>
          <w:tcPr>
            <w:tcW w:w="5053" w:type="dxa"/>
          </w:tcPr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F3353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https://www.prodlenka.org/metodicheskie-razrabotki/360028-konspekt-nod-v-srednej-gruppe-slavnyj-den-pob</w:t>
              </w:r>
            </w:hyperlink>
            <w:r w:rsidRPr="00F33538">
              <w:rPr>
                <w:rFonts w:ascii="Times New Roman" w:hAnsi="Times New Roman"/>
                <w:sz w:val="24"/>
                <w:szCs w:val="24"/>
              </w:rPr>
              <w:t xml:space="preserve"> (Конспект занятия)</w:t>
            </w: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F3353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https://helpiks.org/6-48766.html</w:t>
              </w:r>
            </w:hyperlink>
            <w:r w:rsidRPr="00F335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3538">
              <w:rPr>
                <w:rFonts w:ascii="Times New Roman" w:hAnsi="Times New Roman"/>
                <w:sz w:val="24"/>
                <w:szCs w:val="24"/>
              </w:rPr>
              <w:t xml:space="preserve">(Карточки с изображением движений) </w:t>
            </w: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15AE" w:rsidRPr="00F33538" w:rsidTr="00F33538">
        <w:tc>
          <w:tcPr>
            <w:tcW w:w="1542" w:type="dxa"/>
          </w:tcPr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3538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</w:tcPr>
          <w:p w:rsidR="004915AE" w:rsidRPr="00F33538" w:rsidRDefault="004915AE" w:rsidP="00F33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3538">
              <w:rPr>
                <w:rFonts w:ascii="Times New Roman" w:hAnsi="Times New Roman"/>
                <w:b/>
                <w:sz w:val="24"/>
                <w:szCs w:val="24"/>
              </w:rPr>
              <w:t>Физическое развитие</w:t>
            </w:r>
          </w:p>
        </w:tc>
        <w:tc>
          <w:tcPr>
            <w:tcW w:w="2102" w:type="dxa"/>
          </w:tcPr>
          <w:p w:rsidR="004915AE" w:rsidRPr="00F33538" w:rsidRDefault="004915AE" w:rsidP="00F33538">
            <w:pPr>
              <w:spacing w:after="200" w:line="276" w:lineRule="auto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F3353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Спортивная игра «Попади в цель»</w:t>
            </w:r>
          </w:p>
          <w:p w:rsidR="004915AE" w:rsidRPr="00F33538" w:rsidRDefault="004915AE" w:rsidP="00F33538">
            <w:pPr>
              <w:spacing w:after="200" w:line="276" w:lineRule="auto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F33538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Аппликация «Танк»</w:t>
            </w:r>
          </w:p>
        </w:tc>
        <w:tc>
          <w:tcPr>
            <w:tcW w:w="5053" w:type="dxa"/>
          </w:tcPr>
          <w:p w:rsidR="004915AE" w:rsidRPr="00F33538" w:rsidRDefault="004915AE" w:rsidP="00F3353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F33538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https://cloud.mail.ru/public/QX3m/29rKFrTE8</w:t>
              </w:r>
            </w:hyperlink>
            <w:r w:rsidRPr="00F33538">
              <w:rPr>
                <w:rFonts w:ascii="Times New Roman" w:hAnsi="Times New Roman"/>
                <w:sz w:val="24"/>
                <w:szCs w:val="24"/>
              </w:rPr>
              <w:t xml:space="preserve"> (Игра)</w:t>
            </w: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F3353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https://www.i-igrushki.ru/archive/tank.html</w:t>
              </w:r>
            </w:hyperlink>
            <w:r w:rsidRPr="00F335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915AE" w:rsidRPr="00F33538" w:rsidRDefault="004915AE" w:rsidP="00F3353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33538">
              <w:rPr>
                <w:rFonts w:ascii="Times New Roman" w:hAnsi="Times New Roman"/>
                <w:sz w:val="24"/>
                <w:szCs w:val="24"/>
              </w:rPr>
              <w:t>(Конспект занятия)</w:t>
            </w:r>
          </w:p>
        </w:tc>
      </w:tr>
      <w:tr w:rsidR="004915AE" w:rsidRPr="00F33538" w:rsidTr="00F33538">
        <w:tc>
          <w:tcPr>
            <w:tcW w:w="1542" w:type="dxa"/>
          </w:tcPr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3538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</w:tcPr>
          <w:p w:rsidR="004915AE" w:rsidRPr="00F33538" w:rsidRDefault="004915AE" w:rsidP="00F335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3538">
              <w:rPr>
                <w:rFonts w:ascii="Times New Roman" w:hAnsi="Times New Roman"/>
                <w:b/>
                <w:sz w:val="24"/>
                <w:szCs w:val="24"/>
              </w:rPr>
              <w:t xml:space="preserve">Социально-коммуникативное развитие </w:t>
            </w:r>
          </w:p>
        </w:tc>
        <w:tc>
          <w:tcPr>
            <w:tcW w:w="2102" w:type="dxa"/>
          </w:tcPr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33538">
              <w:rPr>
                <w:rFonts w:ascii="Times New Roman" w:hAnsi="Times New Roman"/>
                <w:b/>
                <w:sz w:val="24"/>
                <w:szCs w:val="24"/>
              </w:rPr>
              <w:t xml:space="preserve">Чтение стихотворения   </w:t>
            </w:r>
            <w:r w:rsidRPr="00F3353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ВИДЕО, </w:t>
            </w:r>
            <w:r w:rsidRPr="00F33538">
              <w:rPr>
                <w:rFonts w:ascii="Times New Roman" w:hAnsi="Times New Roman"/>
                <w:b/>
                <w:sz w:val="24"/>
                <w:szCs w:val="24"/>
              </w:rPr>
              <w:t>ребенок читает стих.</w:t>
            </w:r>
          </w:p>
          <w:p w:rsidR="004915AE" w:rsidRPr="00F33538" w:rsidRDefault="004915AE" w:rsidP="00F33538">
            <w:pPr>
              <w:shd w:val="clear" w:color="auto" w:fill="FFFFFF"/>
              <w:spacing w:after="150" w:line="315" w:lineRule="atLeast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4915AE" w:rsidRPr="00F33538" w:rsidRDefault="004915AE" w:rsidP="001A2650">
            <w:pPr>
              <w:shd w:val="clear" w:color="auto" w:fill="FFFFFF"/>
              <w:spacing w:after="150" w:line="315" w:lineRule="atLeast"/>
              <w:rPr>
                <w:rFonts w:ascii="Trebuchet MS" w:hAnsi="Trebuchet MS"/>
                <w:b/>
                <w:bCs/>
                <w:color w:val="CC0066"/>
                <w:sz w:val="32"/>
                <w:szCs w:val="32"/>
                <w:lang w:eastAsia="ru-RU"/>
              </w:rPr>
            </w:pPr>
            <w:r w:rsidRPr="00F33538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Акция </w:t>
            </w:r>
            <w:r w:rsidRPr="00F3353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Украшение окна к Дню Победы </w:t>
            </w:r>
          </w:p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53" w:type="dxa"/>
          </w:tcPr>
          <w:p w:rsidR="004915AE" w:rsidRPr="00F33538" w:rsidRDefault="004915AE" w:rsidP="00F33538">
            <w:pPr>
              <w:spacing w:after="0" w:line="240" w:lineRule="auto"/>
              <w:rPr>
                <w:rFonts w:ascii="Arial" w:hAnsi="Arial" w:cs="Arial"/>
                <w:color w:val="0563C1"/>
                <w:u w:val="single"/>
                <w:shd w:val="clear" w:color="auto" w:fill="FFFFFF"/>
              </w:rPr>
            </w:pPr>
            <w:hyperlink r:id="rId12" w:history="1">
              <w:r w:rsidRPr="00F33538">
                <w:rPr>
                  <w:rFonts w:ascii="Arial" w:hAnsi="Arial" w:cs="Arial"/>
                  <w:color w:val="0563C1"/>
                  <w:u w:val="single"/>
                  <w:shd w:val="clear" w:color="auto" w:fill="FFFFFF"/>
                </w:rPr>
                <w:t>https://mamamozhetvse.ru/stixi-k-9-maya-dlya-doshkolnikov-36-luchshix.html</w:t>
              </w:r>
            </w:hyperlink>
          </w:p>
          <w:p w:rsidR="004915AE" w:rsidRPr="00F33538" w:rsidRDefault="004915AE" w:rsidP="00F33538">
            <w:pPr>
              <w:spacing w:after="0" w:line="240" w:lineRule="auto"/>
              <w:rPr>
                <w:rFonts w:ascii="Arial" w:hAnsi="Arial" w:cs="Arial"/>
                <w:color w:val="111111"/>
                <w:shd w:val="clear" w:color="auto" w:fill="FFFFFF"/>
              </w:rPr>
            </w:pPr>
            <w:r w:rsidRPr="00F33538">
              <w:rPr>
                <w:rFonts w:ascii="Arial" w:hAnsi="Arial" w:cs="Arial"/>
                <w:color w:val="0563C1"/>
                <w:u w:val="single"/>
                <w:shd w:val="clear" w:color="auto" w:fill="FFFFFF"/>
              </w:rPr>
              <w:t xml:space="preserve"> </w:t>
            </w:r>
          </w:p>
          <w:p w:rsidR="004915AE" w:rsidRPr="00037592" w:rsidRDefault="004915AE" w:rsidP="00F33538">
            <w:pPr>
              <w:spacing w:after="0" w:line="240" w:lineRule="auto"/>
            </w:pPr>
            <w:hyperlink r:id="rId13" w:history="1">
              <w:r w:rsidRPr="00F33538">
                <w:rPr>
                  <w:color w:val="0563C1"/>
                  <w:u w:val="single"/>
                </w:rPr>
                <w:t>https://youtu.be/tU2QEJI4g4M</w:t>
              </w:r>
            </w:hyperlink>
          </w:p>
          <w:p w:rsidR="004915AE" w:rsidRDefault="004915AE" w:rsidP="00F33538">
            <w:pPr>
              <w:spacing w:after="0" w:line="240" w:lineRule="auto"/>
            </w:pPr>
          </w:p>
          <w:p w:rsidR="004915AE" w:rsidRPr="00F33538" w:rsidRDefault="004915AE" w:rsidP="00F33538">
            <w:pPr>
              <w:spacing w:after="0" w:line="240" w:lineRule="auto"/>
              <w:rPr>
                <w:rStyle w:val="Hyperlink"/>
                <w:rFonts w:ascii="Arial" w:hAnsi="Arial" w:cs="Arial"/>
                <w:shd w:val="clear" w:color="auto" w:fill="FFFFFF"/>
              </w:rPr>
            </w:pPr>
            <w:hyperlink r:id="rId14" w:history="1">
              <w:r w:rsidRPr="00F33538">
                <w:rPr>
                  <w:rStyle w:val="Hyperlink"/>
                  <w:rFonts w:ascii="Arial" w:hAnsi="Arial" w:cs="Arial"/>
                  <w:shd w:val="clear" w:color="auto" w:fill="FFFFFF"/>
                </w:rPr>
                <w:t>https://mamamozhetvse.ru/stixi-k-9-maya-dlya-doshkolnikov-36-luchshix.html</w:t>
              </w:r>
            </w:hyperlink>
          </w:p>
          <w:p w:rsidR="004915AE" w:rsidRDefault="004915AE" w:rsidP="00F33538">
            <w:pPr>
              <w:spacing w:after="0" w:line="240" w:lineRule="auto"/>
            </w:pPr>
          </w:p>
          <w:p w:rsidR="004915AE" w:rsidRPr="00F33538" w:rsidRDefault="004915AE" w:rsidP="00F33538">
            <w:pPr>
              <w:spacing w:after="0" w:line="240" w:lineRule="auto"/>
              <w:rPr>
                <w:rFonts w:ascii="Arial" w:hAnsi="Arial" w:cs="Arial"/>
                <w:color w:val="111111"/>
                <w:shd w:val="clear" w:color="auto" w:fill="FFFFFF"/>
              </w:rPr>
            </w:pPr>
            <w:hyperlink r:id="rId15" w:history="1">
              <w:r w:rsidRPr="00F33538">
                <w:rPr>
                  <w:rFonts w:ascii="Arial" w:hAnsi="Arial" w:cs="Arial"/>
                  <w:color w:val="0563C1"/>
                  <w:u w:val="single"/>
                  <w:shd w:val="clear" w:color="auto" w:fill="FFFFFF"/>
                </w:rPr>
                <w:t>https://mamamozhetvse.ru/stixi-k-9-maya-dlya-doshkolnikov-36-luchshix.html</w:t>
              </w:r>
            </w:hyperlink>
          </w:p>
          <w:bookmarkStart w:id="0" w:name="_GoBack"/>
          <w:bookmarkEnd w:id="0"/>
          <w:p w:rsidR="004915AE" w:rsidRPr="00F33538" w:rsidRDefault="004915AE" w:rsidP="00F3353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"https://phttps://www.maam.ru/detskijsad/konspekt-nod-po-risovaniyu-soldat-na-postu-v-starshei-" </w:instrText>
            </w:r>
            <w:r>
              <w:fldChar w:fldCharType="separate"/>
            </w:r>
            <w:r w:rsidRPr="00F33538">
              <w:rPr>
                <w:rStyle w:val="Hyperlink"/>
              </w:rPr>
              <w:t>ttps://phttps://www.maam.ru/detskijsad/konspekt-nod-po-risovaniyu-soldat-na-postu-v-starshei-</w:t>
            </w:r>
            <w:r>
              <w:fldChar w:fldCharType="end"/>
            </w:r>
            <w:r w:rsidRPr="00F3353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(своими руками)</w:t>
            </w:r>
          </w:p>
          <w:p w:rsidR="004915AE" w:rsidRPr="00292D0D" w:rsidRDefault="004915AE" w:rsidP="00F33538">
            <w:pPr>
              <w:spacing w:after="0" w:line="240" w:lineRule="auto"/>
            </w:pPr>
          </w:p>
        </w:tc>
      </w:tr>
    </w:tbl>
    <w:p w:rsidR="004915AE" w:rsidRDefault="004915AE" w:rsidP="001A2650"/>
    <w:sectPr w:rsidR="004915AE" w:rsidSect="001A2650">
      <w:pgSz w:w="11906" w:h="16838"/>
      <w:pgMar w:top="0" w:right="850" w:bottom="18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2D0D"/>
    <w:rsid w:val="00037592"/>
    <w:rsid w:val="000E28C4"/>
    <w:rsid w:val="00125F1D"/>
    <w:rsid w:val="001759A4"/>
    <w:rsid w:val="001A2650"/>
    <w:rsid w:val="002247C0"/>
    <w:rsid w:val="002906E9"/>
    <w:rsid w:val="00292D0D"/>
    <w:rsid w:val="004915AE"/>
    <w:rsid w:val="005660A0"/>
    <w:rsid w:val="008064CE"/>
    <w:rsid w:val="00913559"/>
    <w:rsid w:val="009B07AE"/>
    <w:rsid w:val="00BF1334"/>
    <w:rsid w:val="00E32B4A"/>
    <w:rsid w:val="00F33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7A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92D0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8064CE"/>
    <w:rPr>
      <w:rFonts w:cs="Times New Roman"/>
      <w:color w:val="0563C1"/>
      <w:u w:val="single"/>
    </w:rPr>
  </w:style>
  <w:style w:type="paragraph" w:styleId="NormalWeb">
    <w:name w:val="Normal (Web)"/>
    <w:basedOn w:val="Normal"/>
    <w:uiPriority w:val="99"/>
    <w:rsid w:val="000E28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7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9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9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dlenka.org/metodicheskie-razrabotki/360028-konspekt-nod-v-srednej-gruppe-slavnyj-den-pob" TargetMode="External"/><Relationship Id="rId13" Type="http://schemas.openxmlformats.org/officeDocument/2006/relationships/hyperlink" Target="https://youtu.be/tU2QEJI4g4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aam.ru/detskijsad/konspekt-nod-po-risovaniyu-v-srednei-grupe-na-temu-prazdnichnyi-salyut-pobedy.html" TargetMode="External"/><Relationship Id="rId12" Type="http://schemas.openxmlformats.org/officeDocument/2006/relationships/hyperlink" Target="https://mamamozhetvse.ru/stixi-k-9-maya-dlya-doshkolnikov-36-luchshix.htm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nfourok.ru/konspekt-nod-v-oblasti-poznavatelnoe-razvitie-v-sredney-gruppe-maya-den-pobedi-3723943.html" TargetMode="External"/><Relationship Id="rId11" Type="http://schemas.openxmlformats.org/officeDocument/2006/relationships/hyperlink" Target="https://www.i-igrushki.ru/archive/tank.html" TargetMode="External"/><Relationship Id="rId5" Type="http://schemas.openxmlformats.org/officeDocument/2006/relationships/hyperlink" Target="https://videouroki.net/razrabotki/konspiekt-nod-v-sriedniei-ghruppie-na-tiemu-gieorghiievskaia-lientochka.html" TargetMode="External"/><Relationship Id="rId15" Type="http://schemas.openxmlformats.org/officeDocument/2006/relationships/hyperlink" Target="https://mamamozhetvse.ru/stixi-k-9-maya-dlya-doshkolnikov-36-luchshix.html" TargetMode="External"/><Relationship Id="rId10" Type="http://schemas.openxmlformats.org/officeDocument/2006/relationships/hyperlink" Target="https://cloud.mail.ru/public/QX3m/29rKFrTE8" TargetMode="External"/><Relationship Id="rId4" Type="http://schemas.openxmlformats.org/officeDocument/2006/relationships/hyperlink" Target="https://ped-kopilka.ru/blogs/anastasija-sergevna-derkach/samolet-konstruirovanie-iz-bumagi-master-klas-s-poshagovymi-foto.html" TargetMode="External"/><Relationship Id="rId9" Type="http://schemas.openxmlformats.org/officeDocument/2006/relationships/hyperlink" Target="https://helpiks.org/6-48766.html" TargetMode="External"/><Relationship Id="rId14" Type="http://schemas.openxmlformats.org/officeDocument/2006/relationships/hyperlink" Target="https://mamamozhetvse.ru/stixi-k-9-maya-dlya-doshkolnikov-36-luchshi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75</TotalTime>
  <Pages>2</Pages>
  <Words>492</Words>
  <Characters>2805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2020-04-21T17:40:00Z</dcterms:created>
  <dcterms:modified xsi:type="dcterms:W3CDTF">2020-04-27T06:36:00Z</dcterms:modified>
</cp:coreProperties>
</file>