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77928">
      <w:pPr>
        <w:pStyle w:val="1"/>
        <w:jc w:val="center"/>
        <w:rPr>
          <w:rFonts w:eastAsia="Times New Roman"/>
          <w:sz w:val="36"/>
          <w:szCs w:val="36"/>
        </w:rPr>
      </w:pPr>
      <w:bookmarkStart w:id="0" w:name="_GoBack"/>
      <w:bookmarkEnd w:id="0"/>
      <w:r>
        <w:rPr>
          <w:rFonts w:eastAsia="Times New Roman"/>
          <w:sz w:val="36"/>
          <w:szCs w:val="36"/>
        </w:rPr>
        <w:t>ПРИКАЗ Минобрнауки РФ от 28.12.2010 N 2106 "ОБ УТВЕРЖДЕНИИ ФЕДЕРАЛЬНЫХ ТРЕБОВАНИЙ К ОБРАЗОВАТЕЛЬНЫМ УЧРЕЖДЕНИЯМ В ЧАСТИ ОХРАНЫ ЗДОРОВЬЯ ОБУЧАЮЩИХСЯ, ВОСПИТАННИКОВ"</w:t>
      </w:r>
    </w:p>
    <w:p w:rsidR="00000000" w:rsidRDefault="00A77928">
      <w:pPr>
        <w:spacing w:after="240"/>
        <w:rPr>
          <w:rFonts w:eastAsia="Times New Roman"/>
        </w:rPr>
      </w:pPr>
    </w:p>
    <w:p w:rsidR="00000000" w:rsidRDefault="00A77928">
      <w:pPr>
        <w:pStyle w:val="a5"/>
      </w:pPr>
      <w:r>
        <w:t xml:space="preserve">Зарегистрировано в Минюсте РФ 2 февраля 2011 г. N 19676 </w:t>
      </w:r>
    </w:p>
    <w:p w:rsidR="00000000" w:rsidRDefault="00A77928">
      <w:pPr>
        <w:jc w:val="center"/>
        <w:rPr>
          <w:rFonts w:eastAsia="Times New Roman"/>
        </w:rPr>
      </w:pPr>
      <w:r>
        <w:rPr>
          <w:rFonts w:eastAsia="Times New Roman"/>
        </w:rPr>
        <w:pict>
          <v:rect id="_x0000_i1025" style="width:467.75pt;height:1.5pt" o:hralign="center" o:hrstd="t" o:hr="t" fillcolor="#a0a0a0" stroked="f"/>
        </w:pict>
      </w:r>
    </w:p>
    <w:p w:rsidR="00000000" w:rsidRDefault="00A77928">
      <w:pPr>
        <w:divId w:val="616528456"/>
        <w:rPr>
          <w:rFonts w:eastAsia="Times New Roman"/>
        </w:rPr>
      </w:pPr>
      <w:hyperlink r:id="rId5" w:history="1">
        <w:r>
          <w:rPr>
            <w:rStyle w:val="a3"/>
            <w:rFonts w:eastAsia="Times New Roman"/>
          </w:rPr>
          <w:t>Приказ</w:t>
        </w:r>
      </w:hyperlink>
      <w:bookmarkStart w:id="1" w:name="61048"/>
      <w:bookmarkEnd w:id="1"/>
    </w:p>
    <w:p w:rsidR="00000000" w:rsidRDefault="00A77928">
      <w:pPr>
        <w:pStyle w:val="a5"/>
      </w:pPr>
      <w:r>
        <w:t>В соответст</w:t>
      </w:r>
      <w:r>
        <w:t>вии с</w:t>
      </w:r>
      <w:r>
        <w:t xml:space="preserve"> </w:t>
      </w:r>
      <w:hyperlink r:id="rId6" w:anchor="24c55" w:history="1">
        <w:r>
          <w:rPr>
            <w:rStyle w:val="a3"/>
          </w:rPr>
          <w:t>пунктом 5.2.58</w:t>
        </w:r>
      </w:hyperlink>
      <w:r>
        <w:t xml:space="preserve"> Положения о Министерстве образования и науки Российской Федерации, утвержденного </w:t>
      </w:r>
      <w:bookmarkStart w:id="2" w:name="bec25"/>
      <w:bookmarkEnd w:id="2"/>
      <w:r>
        <w:t>Постановлением Правительства Российской Федерации от 15 мая 2010 г. N 337 (Собрание за</w:t>
      </w:r>
      <w:r>
        <w:t xml:space="preserve">конодательства Российской Федерации, 2010, N 21, ст. 2603; N 26, ст. 3350), приказываю: </w:t>
      </w:r>
    </w:p>
    <w:p w:rsidR="00000000" w:rsidRDefault="00A77928">
      <w:pPr>
        <w:pStyle w:val="a5"/>
      </w:pPr>
      <w:r>
        <w:t xml:space="preserve">Утвердить прилагаемые федеральные требования к </w:t>
      </w:r>
      <w:bookmarkStart w:id="3" w:name="745e9"/>
      <w:bookmarkEnd w:id="3"/>
      <w:r>
        <w:t xml:space="preserve">образовательным учреждениям в части охраны здоровья обучающихся, воспитанников. </w:t>
      </w:r>
    </w:p>
    <w:p w:rsidR="00000000" w:rsidRDefault="00A77928">
      <w:pPr>
        <w:pStyle w:val="a5"/>
        <w:jc w:val="right"/>
      </w:pPr>
      <w:r>
        <w:rPr>
          <w:i/>
          <w:iCs/>
        </w:rPr>
        <w:t xml:space="preserve">Министр </w:t>
      </w:r>
      <w:r>
        <w:br/>
      </w:r>
      <w:r>
        <w:rPr>
          <w:i/>
          <w:iCs/>
        </w:rPr>
        <w:t xml:space="preserve">А.А.ФУРСЕНКО </w:t>
      </w:r>
    </w:p>
    <w:p w:rsidR="00000000" w:rsidRDefault="00A77928">
      <w:pPr>
        <w:pStyle w:val="a5"/>
        <w:jc w:val="right"/>
      </w:pPr>
      <w:r>
        <w:rPr>
          <w:i/>
          <w:iCs/>
        </w:rPr>
        <w:t xml:space="preserve">Приложение </w:t>
      </w:r>
    </w:p>
    <w:p w:rsidR="00000000" w:rsidRDefault="00A77928">
      <w:pPr>
        <w:pStyle w:val="a5"/>
        <w:jc w:val="right"/>
      </w:pPr>
      <w:r>
        <w:rPr>
          <w:i/>
          <w:iCs/>
        </w:rPr>
        <w:t>УТВЕ</w:t>
      </w:r>
      <w:r>
        <w:rPr>
          <w:i/>
          <w:iCs/>
        </w:rPr>
        <w:t xml:space="preserve">РЖДЕНЫ </w:t>
      </w:r>
      <w:r>
        <w:br/>
      </w:r>
      <w:r>
        <w:rPr>
          <w:i/>
          <w:iCs/>
        </w:rPr>
        <w:t xml:space="preserve">Приказом Министерства образования </w:t>
      </w:r>
      <w:bookmarkStart w:id="4" w:name="bdc1f"/>
      <w:bookmarkEnd w:id="4"/>
      <w:r>
        <w:br/>
      </w:r>
      <w:r>
        <w:rPr>
          <w:i/>
          <w:iCs/>
        </w:rPr>
        <w:t xml:space="preserve">и науки Российской Федерации </w:t>
      </w:r>
      <w:r>
        <w:br/>
      </w:r>
      <w:r>
        <w:rPr>
          <w:i/>
          <w:iCs/>
        </w:rPr>
        <w:t xml:space="preserve">от 9 декабря 2010 г. N 1639 </w:t>
      </w:r>
    </w:p>
    <w:p w:rsidR="00000000" w:rsidRDefault="00A77928">
      <w:pPr>
        <w:divId w:val="1042748633"/>
        <w:rPr>
          <w:rFonts w:eastAsia="Times New Roman"/>
        </w:rPr>
      </w:pPr>
      <w:hyperlink r:id="rId7" w:history="1">
        <w:r>
          <w:rPr>
            <w:rStyle w:val="a3"/>
            <w:rFonts w:eastAsia="Times New Roman"/>
          </w:rPr>
          <w:t>ФЕДЕРАЛЬНЫЕ ТРЕБОВАНИЯ К ОБРАЗОВАТЕЛЬНЫМ УЧРЕЖДЕНИЯМ В ЧАСТИ ОХРАНЫ ЗДОРОВЬЯ ОБУЧАЮЩИХСЯ, ВО</w:t>
        </w:r>
        <w:r>
          <w:rPr>
            <w:rStyle w:val="a3"/>
            <w:rFonts w:eastAsia="Times New Roman"/>
          </w:rPr>
          <w:t>СПИТАННИКОВ</w:t>
        </w:r>
      </w:hyperlink>
      <w:bookmarkStart w:id="5" w:name="602a0"/>
      <w:bookmarkEnd w:id="5"/>
    </w:p>
    <w:p w:rsidR="00000000" w:rsidRDefault="00A77928">
      <w:pPr>
        <w:pStyle w:val="a5"/>
      </w:pPr>
      <w:r>
        <w:t xml:space="preserve">1. Федеральные требования к образовательным учреждениям в </w:t>
      </w:r>
      <w:bookmarkStart w:id="6" w:name="c5342"/>
      <w:bookmarkEnd w:id="6"/>
      <w:r>
        <w:t>части охраны здоровья обучающихся, воспитанников (далее - Требования) представляют собой систему необходимых условий, обеспечивающих сохранение и укрепление физического и психологическог</w:t>
      </w:r>
      <w:r>
        <w:t xml:space="preserve">о здоровья обучающихся, воспитанников. </w:t>
      </w:r>
      <w:bookmarkStart w:id="7" w:name="54e5d"/>
      <w:bookmarkEnd w:id="7"/>
    </w:p>
    <w:p w:rsidR="00000000" w:rsidRDefault="00A77928">
      <w:pPr>
        <w:pStyle w:val="a5"/>
      </w:pPr>
      <w:r>
        <w:t xml:space="preserve">2. Образовательное учреждение создает условия, гарантирующие охрану и укрепление здоровья обучающихся, воспитанников. </w:t>
      </w:r>
    </w:p>
    <w:p w:rsidR="00000000" w:rsidRDefault="00A77928">
      <w:pPr>
        <w:pStyle w:val="a5"/>
      </w:pPr>
      <w:r>
        <w:t>3. Требования сформированы с учетом факторов, оказывающих влияние на состояние здоровья обучающих</w:t>
      </w:r>
      <w:r>
        <w:t xml:space="preserve">ся, воспитанников: </w:t>
      </w:r>
      <w:bookmarkStart w:id="8" w:name="a34c9"/>
      <w:bookmarkEnd w:id="8"/>
    </w:p>
    <w:p w:rsidR="00000000" w:rsidRDefault="00A77928">
      <w:pPr>
        <w:pStyle w:val="a5"/>
      </w:pPr>
      <w:r>
        <w:t xml:space="preserve">социальные, экономические и экологические условия окружающей действительности; </w:t>
      </w:r>
    </w:p>
    <w:p w:rsidR="00000000" w:rsidRDefault="00A77928">
      <w:pPr>
        <w:pStyle w:val="a5"/>
      </w:pPr>
      <w:r>
        <w:t xml:space="preserve">факторы риска, имеющие место в образовательных учреждениях, которые приводят к ухудшению здоровья обучающихся, воспитанников; </w:t>
      </w:r>
      <w:bookmarkStart w:id="9" w:name="97f9f"/>
      <w:bookmarkEnd w:id="9"/>
    </w:p>
    <w:p w:rsidR="00000000" w:rsidRDefault="00A77928">
      <w:pPr>
        <w:pStyle w:val="a5"/>
      </w:pPr>
      <w:r>
        <w:lastRenderedPageBreak/>
        <w:t>фактор значительного временно</w:t>
      </w:r>
      <w:r>
        <w:t xml:space="preserve">го разрыва между воздействием и негативным популяционным сдвигом в здоровье обучающихся, воспитанников и всего населения страны в целом; </w:t>
      </w:r>
    </w:p>
    <w:p w:rsidR="00000000" w:rsidRDefault="00A77928">
      <w:pPr>
        <w:pStyle w:val="a5"/>
      </w:pPr>
      <w:r>
        <w:t xml:space="preserve">система знаний, установок, правил поведения, привычек, формируемых у обучающихся, воспитанников в процессе обучения; </w:t>
      </w:r>
      <w:bookmarkStart w:id="10" w:name="326d7"/>
      <w:bookmarkEnd w:id="10"/>
    </w:p>
    <w:p w:rsidR="00000000" w:rsidRDefault="00A77928">
      <w:pPr>
        <w:pStyle w:val="a5"/>
      </w:pPr>
      <w:r>
        <w:t xml:space="preserve">особенности отношения обучающихся, воспитанников к своему здоровью, существенно отличающиеся от таковых у взрослых, связанные с отсутствием у них опыта "нездоровья" (за исключением детей с хроническими заболеваниями), неспособностью </w:t>
      </w:r>
      <w:bookmarkStart w:id="11" w:name="f3c81"/>
      <w:bookmarkEnd w:id="11"/>
      <w:r>
        <w:t>прогнозировать последст</w:t>
      </w:r>
      <w:r>
        <w:t xml:space="preserve">вия своего отношения к здоровью, невосприятием деятельности, связанной с укреплением здоровья и профилактикой его нарушений, как актуальной и значимой. </w:t>
      </w:r>
    </w:p>
    <w:p w:rsidR="00000000" w:rsidRDefault="00A77928">
      <w:pPr>
        <w:pStyle w:val="a5"/>
      </w:pPr>
      <w:r>
        <w:t xml:space="preserve">4. Настоящие Требования включают восемь групп требований: </w:t>
      </w:r>
      <w:bookmarkStart w:id="12" w:name="2871a"/>
      <w:bookmarkEnd w:id="12"/>
    </w:p>
    <w:p w:rsidR="00000000" w:rsidRDefault="00A77928">
      <w:pPr>
        <w:pStyle w:val="a5"/>
      </w:pPr>
      <w:r>
        <w:t>1) целостность системы формирования культуры</w:t>
      </w:r>
      <w:r>
        <w:t xml:space="preserve"> здорового и безопасного образа жизни обучающихся, воспитанников; </w:t>
      </w:r>
    </w:p>
    <w:p w:rsidR="00000000" w:rsidRDefault="00A77928">
      <w:pPr>
        <w:pStyle w:val="a5"/>
      </w:pPr>
      <w:r>
        <w:t xml:space="preserve">2) соответствие инфраструктуры образовательного учреждения условиям здоровьесбережения обучающихся, воспитанников; </w:t>
      </w:r>
      <w:bookmarkStart w:id="13" w:name="1909c"/>
      <w:bookmarkEnd w:id="13"/>
    </w:p>
    <w:p w:rsidR="00000000" w:rsidRDefault="00A77928">
      <w:pPr>
        <w:pStyle w:val="a5"/>
      </w:pPr>
      <w:r>
        <w:t xml:space="preserve">3) рациональная организация образовательного процесса; </w:t>
      </w:r>
    </w:p>
    <w:p w:rsidR="00000000" w:rsidRDefault="00A77928">
      <w:pPr>
        <w:pStyle w:val="a5"/>
      </w:pPr>
      <w:r>
        <w:t>4) организация фи</w:t>
      </w:r>
      <w:r>
        <w:t xml:space="preserve">зкультурно-оздоровительной и спортивно-массовой работы в образовательном учреждении; </w:t>
      </w:r>
    </w:p>
    <w:p w:rsidR="00000000" w:rsidRDefault="00A77928">
      <w:pPr>
        <w:pStyle w:val="a5"/>
      </w:pPr>
      <w:r>
        <w:t xml:space="preserve">5) организация системы просветительской и методической работы с участниками образовательного процесса по вопросам </w:t>
      </w:r>
      <w:bookmarkStart w:id="14" w:name="63a9e"/>
      <w:bookmarkEnd w:id="14"/>
      <w:r>
        <w:t xml:space="preserve">здорового и безопасного образа жизни; </w:t>
      </w:r>
    </w:p>
    <w:p w:rsidR="00000000" w:rsidRDefault="00A77928">
      <w:pPr>
        <w:pStyle w:val="a5"/>
      </w:pPr>
      <w:r>
        <w:t>6) организация пр</w:t>
      </w:r>
      <w:r>
        <w:t xml:space="preserve">офилактики употребления психоактивных веществ обучающимися, воспитанниками; </w:t>
      </w:r>
    </w:p>
    <w:p w:rsidR="00000000" w:rsidRDefault="00A77928">
      <w:pPr>
        <w:pStyle w:val="a5"/>
      </w:pPr>
      <w:r>
        <w:t xml:space="preserve">7) комплексное сопровождение системы формирования культуры </w:t>
      </w:r>
      <w:bookmarkStart w:id="15" w:name="f9526"/>
      <w:bookmarkEnd w:id="15"/>
      <w:r>
        <w:t xml:space="preserve">здорового и безопасного образа жизни обучающихся, воспитанников; </w:t>
      </w:r>
    </w:p>
    <w:p w:rsidR="00000000" w:rsidRDefault="00A77928">
      <w:pPr>
        <w:pStyle w:val="a5"/>
      </w:pPr>
      <w:r>
        <w:t>8) мониторинг сформированности культуры здорового и бе</w:t>
      </w:r>
      <w:r>
        <w:t xml:space="preserve">зопасного образа жизни обучающихся, воспитанников. </w:t>
      </w:r>
    </w:p>
    <w:p w:rsidR="00000000" w:rsidRDefault="00A77928">
      <w:pPr>
        <w:pStyle w:val="a5"/>
      </w:pPr>
      <w:r>
        <w:t xml:space="preserve">5. Требования к целостности системы формирования культуры здорового и безопасного образа жизни обучающихся, воспитанников </w:t>
      </w:r>
      <w:bookmarkStart w:id="16" w:name="17497"/>
      <w:bookmarkEnd w:id="16"/>
      <w:r>
        <w:t xml:space="preserve">включают: </w:t>
      </w:r>
    </w:p>
    <w:p w:rsidR="00000000" w:rsidRDefault="00A77928">
      <w:pPr>
        <w:pStyle w:val="a5"/>
      </w:pPr>
      <w:r>
        <w:t>1) системность деятельности по вопросам здоровьесбережения (отражение в</w:t>
      </w:r>
      <w:r>
        <w:t xml:space="preserve"> основной образовательной программе образовательного учреждения, уставе и локальных актах образовательного учреждения </w:t>
      </w:r>
      <w:bookmarkStart w:id="17" w:name="a6942"/>
      <w:bookmarkEnd w:id="17"/>
      <w:r>
        <w:t xml:space="preserve">направлений деятельности, обеспечивающих сохранение и укрепление здоровья, безопасный образ жизни обучающихся, воспитанников); </w:t>
      </w:r>
    </w:p>
    <w:p w:rsidR="00000000" w:rsidRDefault="00A77928">
      <w:pPr>
        <w:pStyle w:val="a5"/>
      </w:pPr>
      <w:r>
        <w:t>2) взаимод</w:t>
      </w:r>
      <w:r>
        <w:t xml:space="preserve">ействие образовательного учреждения с органами исполнительной власти, правоохранительными органами, научными </w:t>
      </w:r>
      <w:bookmarkStart w:id="18" w:name="0be2b"/>
      <w:bookmarkEnd w:id="18"/>
      <w:r>
        <w:t>учреждениями, учреждениями дополнительного образования детей, культуры, физической культуры и спорта, здравоохранения и другими заинтересованными о</w:t>
      </w:r>
      <w:r>
        <w:t xml:space="preserve">рганизациями по вопросам охраны и укрепления здоровья, безопасного образа жизни обучающихся, воспитанников; </w:t>
      </w:r>
      <w:bookmarkStart w:id="19" w:name="661b8"/>
      <w:bookmarkEnd w:id="19"/>
    </w:p>
    <w:p w:rsidR="00000000" w:rsidRDefault="00A77928">
      <w:pPr>
        <w:pStyle w:val="a5"/>
      </w:pPr>
      <w:r>
        <w:lastRenderedPageBreak/>
        <w:t xml:space="preserve">3) преемственность и непрерывность обучения здоровому и безопасному образу жизни (здоровью) на различных ступенях, уровнях образования; </w:t>
      </w:r>
    </w:p>
    <w:p w:rsidR="00000000" w:rsidRDefault="00A77928">
      <w:pPr>
        <w:pStyle w:val="a5"/>
      </w:pPr>
      <w:r>
        <w:t>4) комплек</w:t>
      </w:r>
      <w:r>
        <w:t xml:space="preserve">сный подход в оказании психолого-педагогической, медико-социальной поддержки различных групп обучающихся, </w:t>
      </w:r>
      <w:bookmarkStart w:id="20" w:name="df851"/>
      <w:bookmarkEnd w:id="20"/>
      <w:r>
        <w:t xml:space="preserve">воспитанников; </w:t>
      </w:r>
    </w:p>
    <w:p w:rsidR="00000000" w:rsidRDefault="00A77928">
      <w:pPr>
        <w:pStyle w:val="a5"/>
      </w:pPr>
      <w:r>
        <w:t xml:space="preserve">5) непрерывность отслеживания сформированности здорового и безопасного образа жизни обучающихся, воспитанников. </w:t>
      </w:r>
    </w:p>
    <w:p w:rsidR="00000000" w:rsidRDefault="00A77928">
      <w:pPr>
        <w:pStyle w:val="a5"/>
      </w:pPr>
      <w:r>
        <w:t>6. Требования к соотв</w:t>
      </w:r>
      <w:r>
        <w:t xml:space="preserve">етствию инфраструктуры образовательного учреждения условиям здоровьесбережения </w:t>
      </w:r>
      <w:bookmarkStart w:id="21" w:name="be211"/>
      <w:bookmarkEnd w:id="21"/>
      <w:r>
        <w:t xml:space="preserve">обучающихся, воспитанников включают: </w:t>
      </w:r>
    </w:p>
    <w:p w:rsidR="00000000" w:rsidRDefault="00A77928">
      <w:pPr>
        <w:pStyle w:val="a5"/>
      </w:pPr>
      <w:r>
        <w:t>1) соответствие состояния и содержания территории, здания и помещений, а также и их оборудования (для водоснабжения, канализации, вентиляци</w:t>
      </w:r>
      <w:r>
        <w:t xml:space="preserve">и, освещения) требованиям санитарных правил, требованиям пожарной безопасности, требованиям </w:t>
      </w:r>
      <w:bookmarkStart w:id="22" w:name="b45df"/>
      <w:bookmarkEnd w:id="22"/>
      <w:r>
        <w:t xml:space="preserve">безопасности дорожного движения; </w:t>
      </w:r>
    </w:p>
    <w:p w:rsidR="00000000" w:rsidRDefault="00A77928">
      <w:pPr>
        <w:pStyle w:val="a5"/>
      </w:pPr>
      <w:r>
        <w:t>2) наличие и необходимое оснащение помещений для питания обучающихся, воспитанников, а также для хранения и приготовления пищи в с</w:t>
      </w:r>
      <w:r>
        <w:t xml:space="preserve">оответствии с требованиями санитарных правил; </w:t>
      </w:r>
      <w:bookmarkStart w:id="23" w:name="6a082"/>
      <w:bookmarkEnd w:id="23"/>
    </w:p>
    <w:p w:rsidR="00000000" w:rsidRDefault="00A77928">
      <w:pPr>
        <w:pStyle w:val="a5"/>
      </w:pPr>
      <w:r>
        <w:t xml:space="preserve">3) оснащение учебных кабинетов, спортивных сооружений необходимым оборудованием и инвентарем в соответствии с требованиями санитарных правил для освоения основных и дополнительных образовательных программ; </w:t>
      </w:r>
    </w:p>
    <w:p w:rsidR="00000000" w:rsidRDefault="00A77928">
      <w:pPr>
        <w:pStyle w:val="a5"/>
      </w:pPr>
      <w:r>
        <w:t>4)</w:t>
      </w:r>
      <w:r>
        <w:t xml:space="preserve"> обеспечение учебных кабинетов, спортивных залов и </w:t>
      </w:r>
      <w:bookmarkStart w:id="24" w:name="8baa7"/>
      <w:bookmarkEnd w:id="24"/>
      <w:r>
        <w:t xml:space="preserve">других помещений для пребывания обучающихся, воспитанников естественной и искусственной освещенностью, воздушно-тепловым режимом в соответствии с требованиями санитарных правил; </w:t>
      </w:r>
    </w:p>
    <w:p w:rsidR="00000000" w:rsidRDefault="00A77928">
      <w:pPr>
        <w:pStyle w:val="a5"/>
      </w:pPr>
      <w:r>
        <w:t>5) оснащение в соответстви</w:t>
      </w:r>
      <w:r>
        <w:t xml:space="preserve">и с требованиями санитарных </w:t>
      </w:r>
      <w:bookmarkStart w:id="25" w:name="59c8b"/>
      <w:bookmarkEnd w:id="25"/>
      <w:r>
        <w:t>правил помещений для работы медицинского персонала оборудованием для проведения профилактических осмотров, профилактических мероприятий различной направленности, иммунизации, первичной диагностики заболеваний, оказания первой ме</w:t>
      </w:r>
      <w:r>
        <w:t xml:space="preserve">дицинской помощи; </w:t>
      </w:r>
      <w:bookmarkStart w:id="26" w:name="10077"/>
      <w:bookmarkEnd w:id="26"/>
    </w:p>
    <w:p w:rsidR="00000000" w:rsidRDefault="00A77928">
      <w:pPr>
        <w:pStyle w:val="a5"/>
      </w:pPr>
      <w:r>
        <w:t xml:space="preserve">6) наличие в учебных помещениях здоровьесберегающего оборудования, используемого в профилактических целях, информационного оборудования по безопасности жизнедеятельности в соответствии с требованиями санитарных правил; </w:t>
      </w:r>
    </w:p>
    <w:p w:rsidR="00000000" w:rsidRDefault="00A77928">
      <w:pPr>
        <w:pStyle w:val="a5"/>
      </w:pPr>
      <w:r>
        <w:t>7) наличие в обра</w:t>
      </w:r>
      <w:r>
        <w:t xml:space="preserve">зовательном учреждении квалифицированных </w:t>
      </w:r>
      <w:bookmarkStart w:id="27" w:name="2552c"/>
      <w:bookmarkEnd w:id="27"/>
      <w:r>
        <w:t>специалистов, обеспечивающих проведение оздоровительной работы с обучающимися, воспитанниками (медицинские работники, учителя (преподаватели) физической культуры, логопеды, психологи, педагоги дополнительного образо</w:t>
      </w:r>
      <w:r>
        <w:t xml:space="preserve">вания, социальные педагоги, </w:t>
      </w:r>
      <w:bookmarkStart w:id="28" w:name="f424f"/>
      <w:bookmarkEnd w:id="28"/>
      <w:r>
        <w:t xml:space="preserve">тьюторы); </w:t>
      </w:r>
    </w:p>
    <w:p w:rsidR="00000000" w:rsidRDefault="00A77928">
      <w:pPr>
        <w:pStyle w:val="a5"/>
      </w:pPr>
      <w:r>
        <w:t>8) сформированность культуры здоровья педагогических и научно-педагогических работников образовательного учреждения (наличие знаний и умений по вопросам использования здоровьесберегающих методов и технологий; здоровье</w:t>
      </w:r>
      <w:r>
        <w:t xml:space="preserve">сберегающий </w:t>
      </w:r>
      <w:bookmarkStart w:id="29" w:name="eb1e3"/>
      <w:bookmarkEnd w:id="29"/>
      <w:r>
        <w:t xml:space="preserve">стиль общения; образ жизни и наличие ответственного отношения к собственному здоровью). </w:t>
      </w:r>
    </w:p>
    <w:p w:rsidR="00000000" w:rsidRDefault="00A77928">
      <w:pPr>
        <w:pStyle w:val="a5"/>
      </w:pPr>
      <w:r>
        <w:t xml:space="preserve">7. Требования к рациональной организации образовательного процесса содержат: </w:t>
      </w:r>
    </w:p>
    <w:p w:rsidR="00000000" w:rsidRDefault="00A77928">
      <w:pPr>
        <w:pStyle w:val="a5"/>
      </w:pPr>
      <w:r>
        <w:t xml:space="preserve">1) включение в основную общеобразовательную программу </w:t>
      </w:r>
      <w:bookmarkStart w:id="30" w:name="5c0af"/>
      <w:bookmarkEnd w:id="30"/>
      <w:r>
        <w:t>разделов по формировани</w:t>
      </w:r>
      <w:r>
        <w:t xml:space="preserve">ю культуры здорового и безопасного образа жизни, включение в основную </w:t>
      </w:r>
      <w:r>
        <w:lastRenderedPageBreak/>
        <w:t xml:space="preserve">профессиональную образовательную программу учебных модулей по формированию культуры здорового и безопасного образа жизни; </w:t>
      </w:r>
    </w:p>
    <w:p w:rsidR="00000000" w:rsidRDefault="00A77928">
      <w:pPr>
        <w:pStyle w:val="a5"/>
      </w:pPr>
      <w:r>
        <w:t xml:space="preserve">2) реализацию дополнительных образовательных программ, </w:t>
      </w:r>
      <w:bookmarkStart w:id="31" w:name="c6086"/>
      <w:bookmarkEnd w:id="31"/>
      <w:r>
        <w:t>ориентир</w:t>
      </w:r>
      <w:r>
        <w:t xml:space="preserve">ованных на формирование ценности здоровья и здорового образа жизни, которые могут быть реализованы как в урочной (аудиторной), так и во внеурочной (внеаудиторной) деятельности; </w:t>
      </w:r>
    </w:p>
    <w:p w:rsidR="00000000" w:rsidRDefault="00A77928">
      <w:pPr>
        <w:pStyle w:val="a5"/>
      </w:pPr>
      <w:r>
        <w:t xml:space="preserve">3) наличие и реализацию проектов (целевая программа, </w:t>
      </w:r>
      <w:bookmarkStart w:id="32" w:name="4e6d3"/>
      <w:bookmarkEnd w:id="32"/>
      <w:r>
        <w:t>программа экспериментальн</w:t>
      </w:r>
      <w:r>
        <w:t xml:space="preserve">ой работы) спортивно-оздоровительной направленности; </w:t>
      </w:r>
    </w:p>
    <w:p w:rsidR="00000000" w:rsidRDefault="00A77928">
      <w:pPr>
        <w:pStyle w:val="a5"/>
      </w:pPr>
      <w:r>
        <w:t xml:space="preserve">4) соблюдение санитарных норм, предъявляемых к организации образовательного процесса (объем нагрузки по реализации основных и дополнительных образовательных программ, время на </w:t>
      </w:r>
      <w:bookmarkStart w:id="33" w:name="246d7"/>
      <w:bookmarkEnd w:id="33"/>
      <w:r>
        <w:t>самостоятельную учебную ра</w:t>
      </w:r>
      <w:r>
        <w:t xml:space="preserve">боту, время отдыха, удовлетворение потребностей обучающихся в двигательной активности), в том числе при введении в образовательный процесс педагогических инноваций; </w:t>
      </w:r>
    </w:p>
    <w:p w:rsidR="00000000" w:rsidRDefault="00A77928">
      <w:pPr>
        <w:pStyle w:val="a5"/>
      </w:pPr>
      <w:r>
        <w:t xml:space="preserve">5) использование форм, методов обучения и воспитания, </w:t>
      </w:r>
      <w:bookmarkStart w:id="34" w:name="0ab0e"/>
      <w:bookmarkEnd w:id="34"/>
      <w:r>
        <w:t>педагогических технологий, адекватны</w:t>
      </w:r>
      <w:r>
        <w:t xml:space="preserve">х возрастным возможностям и особенностям обучающихся, воспитанников; </w:t>
      </w:r>
    </w:p>
    <w:p w:rsidR="00000000" w:rsidRDefault="00A77928">
      <w:pPr>
        <w:pStyle w:val="a5"/>
      </w:pPr>
      <w:r>
        <w:t xml:space="preserve">6) использование в образовательном процессе здоровьесберегающих приемов, методов, форм, технологий; </w:t>
      </w:r>
      <w:bookmarkStart w:id="35" w:name="4e099"/>
      <w:bookmarkEnd w:id="35"/>
    </w:p>
    <w:p w:rsidR="00000000" w:rsidRDefault="00A77928">
      <w:pPr>
        <w:pStyle w:val="a5"/>
      </w:pPr>
      <w:r>
        <w:t xml:space="preserve">7) соблюдение норм двигательной активности при организации образовательного процесса </w:t>
      </w:r>
      <w:r>
        <w:t xml:space="preserve">в соответствии с требованиями санитарных правил; </w:t>
      </w:r>
    </w:p>
    <w:p w:rsidR="00000000" w:rsidRDefault="00A77928">
      <w:pPr>
        <w:pStyle w:val="a5"/>
      </w:pPr>
      <w:r>
        <w:t xml:space="preserve">8) соблюдение здоровьесберегающего режима обучения и воспитания, в том числе при использовании технических средств </w:t>
      </w:r>
      <w:bookmarkStart w:id="36" w:name="39287"/>
      <w:bookmarkEnd w:id="36"/>
      <w:r>
        <w:t>обучения, информационно-коммуникационных технологий, в соответствии с требованиями санитарн</w:t>
      </w:r>
      <w:r>
        <w:t xml:space="preserve">ых правил; </w:t>
      </w:r>
    </w:p>
    <w:p w:rsidR="00000000" w:rsidRDefault="00A77928">
      <w:pPr>
        <w:pStyle w:val="a5"/>
      </w:pPr>
      <w:r>
        <w:t xml:space="preserve">9) учет индивидуальных особенностей развития обучающихся, воспитанников при организации образовательного процесса; </w:t>
      </w:r>
    </w:p>
    <w:p w:rsidR="00000000" w:rsidRDefault="00A77928">
      <w:pPr>
        <w:pStyle w:val="a5"/>
      </w:pPr>
      <w:r>
        <w:t xml:space="preserve">10) обеспечение благоприятных психологических условий </w:t>
      </w:r>
      <w:bookmarkStart w:id="37" w:name="2ff41"/>
      <w:bookmarkEnd w:id="37"/>
      <w:r>
        <w:t>образовательной среды (демократичность и оптимальная интенсивность образов</w:t>
      </w:r>
      <w:r>
        <w:t xml:space="preserve">ательной среды, благоприятный эмоционально-психологический климат, содействие формированию у обучающихся адекватной самооценки, познавательной мотивации). </w:t>
      </w:r>
      <w:bookmarkStart w:id="38" w:name="6f861"/>
      <w:bookmarkEnd w:id="38"/>
    </w:p>
    <w:p w:rsidR="00000000" w:rsidRDefault="00A77928">
      <w:pPr>
        <w:pStyle w:val="a5"/>
      </w:pPr>
      <w:r>
        <w:t>8. Требования к организации физкультурно-оздоровительной и спортивно-массовой работы в образовательн</w:t>
      </w:r>
      <w:r>
        <w:t xml:space="preserve">ом учреждении включают: </w:t>
      </w:r>
    </w:p>
    <w:p w:rsidR="00000000" w:rsidRDefault="00A77928">
      <w:pPr>
        <w:pStyle w:val="a5"/>
      </w:pPr>
      <w:r>
        <w:t xml:space="preserve">1) организацию физкультурно-оздоровительной работы с обучающимися, воспитанниками всех групп здоровья; </w:t>
      </w:r>
      <w:bookmarkStart w:id="39" w:name="cf81d"/>
      <w:bookmarkEnd w:id="39"/>
    </w:p>
    <w:p w:rsidR="00000000" w:rsidRDefault="00A77928">
      <w:pPr>
        <w:pStyle w:val="a5"/>
      </w:pPr>
      <w:r>
        <w:t>2) организацию занятий по лечебной физкультуре для обучающихся, воспитанников в соответствии с медицинскими показаниями по резу</w:t>
      </w:r>
      <w:r>
        <w:t xml:space="preserve">льтатам медицинского профилактического осмотра; </w:t>
      </w:r>
    </w:p>
    <w:p w:rsidR="00000000" w:rsidRDefault="00A77928">
      <w:pPr>
        <w:pStyle w:val="a5"/>
      </w:pPr>
      <w:r>
        <w:t xml:space="preserve">3) выполнение комплекса упражнений во время </w:t>
      </w:r>
      <w:bookmarkStart w:id="40" w:name="a112e"/>
      <w:bookmarkEnd w:id="40"/>
      <w:r>
        <w:t>регламентированных перерывов для снижения нервно-эмоционального напряжения, утомления зрительного анализатора, устранения влияния гиподинамии, гипокинезии, а также</w:t>
      </w:r>
      <w:r>
        <w:t xml:space="preserve"> предотвращения развития познотонического утомления; </w:t>
      </w:r>
    </w:p>
    <w:p w:rsidR="00000000" w:rsidRDefault="00A77928">
      <w:pPr>
        <w:pStyle w:val="a5"/>
      </w:pPr>
      <w:r>
        <w:lastRenderedPageBreak/>
        <w:t xml:space="preserve">4) организацию динамических пауз (динамических перемен), </w:t>
      </w:r>
      <w:bookmarkStart w:id="41" w:name="5cd76"/>
      <w:bookmarkEnd w:id="41"/>
      <w:r>
        <w:t xml:space="preserve">физкультминуток на уроках, занятиях, способствующих эмоциональной разгрузке и повышению двигательной активности; </w:t>
      </w:r>
    </w:p>
    <w:p w:rsidR="00000000" w:rsidRDefault="00A77928">
      <w:pPr>
        <w:pStyle w:val="a5"/>
      </w:pPr>
      <w:r>
        <w:t>5) организацию работы спортивны</w:t>
      </w:r>
      <w:r>
        <w:t xml:space="preserve">х секций, кружков, клубов и создание условий, соблюдение режима их (секций, кружков, клубов) </w:t>
      </w:r>
      <w:bookmarkStart w:id="42" w:name="5a57c"/>
      <w:bookmarkEnd w:id="42"/>
      <w:r>
        <w:t xml:space="preserve">работы в соответствии с требованиями санитарных правил; </w:t>
      </w:r>
    </w:p>
    <w:p w:rsidR="00000000" w:rsidRDefault="00A77928">
      <w:pPr>
        <w:pStyle w:val="a5"/>
      </w:pPr>
      <w:r>
        <w:t>6) организацию воспитательной, внеурочной (внеаудиторной) деятельности физкультурно-оздоровительной направ</w:t>
      </w:r>
      <w:r>
        <w:t xml:space="preserve">ленности на каждой ступени общего образования и в системе профессионального </w:t>
      </w:r>
      <w:bookmarkStart w:id="43" w:name="2a618"/>
      <w:bookmarkEnd w:id="43"/>
      <w:r>
        <w:t xml:space="preserve">образования; </w:t>
      </w:r>
    </w:p>
    <w:p w:rsidR="00000000" w:rsidRDefault="00A77928">
      <w:pPr>
        <w:pStyle w:val="a5"/>
      </w:pPr>
      <w:r>
        <w:t>7) организацию физкультурных и спортивных мероприятий с обучающимися, воспитанниками по видам спорта и комплексных мероприятий (спартакиад, универсиад, олимпиад, соре</w:t>
      </w:r>
      <w:r>
        <w:t xml:space="preserve">внований, дней спорта, дней здоровья); </w:t>
      </w:r>
    </w:p>
    <w:p w:rsidR="00000000" w:rsidRDefault="00A77928">
      <w:pPr>
        <w:pStyle w:val="a5"/>
      </w:pPr>
      <w:r>
        <w:t xml:space="preserve">8) обеспечение участия обучающихся, воспитанников в </w:t>
      </w:r>
      <w:bookmarkStart w:id="44" w:name="74010"/>
      <w:bookmarkEnd w:id="44"/>
      <w:r>
        <w:t xml:space="preserve">региональных, межрегиональных, всероссийских физкультурных мероприятиях и спортивных мероприятиях. </w:t>
      </w:r>
    </w:p>
    <w:p w:rsidR="00000000" w:rsidRDefault="00A77928">
      <w:pPr>
        <w:pStyle w:val="a5"/>
      </w:pPr>
      <w:r>
        <w:t>9. Требования к организации системы просветительской и методичес</w:t>
      </w:r>
      <w:r>
        <w:t xml:space="preserve">кой работы с участниками образовательного процесса по </w:t>
      </w:r>
      <w:bookmarkStart w:id="45" w:name="6cc27"/>
      <w:bookmarkEnd w:id="45"/>
      <w:r>
        <w:t xml:space="preserve">вопросам здорового и безопасного образа жизни включают: </w:t>
      </w:r>
    </w:p>
    <w:p w:rsidR="00000000" w:rsidRDefault="00A77928">
      <w:pPr>
        <w:pStyle w:val="a5"/>
      </w:pPr>
      <w:r>
        <w:t>1) организацию взаимодействия образовательного учреждения с организациями (учреждениями) физической культуры и спорта, туризма, культуры, здравоо</w:t>
      </w:r>
      <w:r>
        <w:t xml:space="preserve">хранения, гражданской обороны, защиты </w:t>
      </w:r>
      <w:bookmarkStart w:id="46" w:name="7d779"/>
      <w:bookmarkEnd w:id="46"/>
      <w:r>
        <w:t>населения и территорий от чрезвычайных ситуаций, правоохранительными органами по проведению физкультурных мероприятий, спортивных мероприятий, мероприятий по формированию безопасного образа жизни, занятий по профилакти</w:t>
      </w:r>
      <w:r>
        <w:t xml:space="preserve">ке вредных привычек, массовых мероприятий здоровьесберегающей направленности; </w:t>
      </w:r>
      <w:bookmarkStart w:id="47" w:name="55836"/>
      <w:bookmarkEnd w:id="47"/>
    </w:p>
    <w:p w:rsidR="00000000" w:rsidRDefault="00A77928">
      <w:pPr>
        <w:pStyle w:val="a5"/>
      </w:pPr>
      <w:r>
        <w:t>2) организацию взаимодействия образовательного учреждения с общественностью по вопросам сохранения и укрепления здоровья обучающихся, воспитанников, профилактики у них вредных п</w:t>
      </w:r>
      <w:r>
        <w:t xml:space="preserve">ривычек, </w:t>
      </w:r>
      <w:bookmarkStart w:id="48" w:name="8438e"/>
      <w:bookmarkEnd w:id="48"/>
      <w:r>
        <w:t xml:space="preserve">формирования безопасного образа жизни; </w:t>
      </w:r>
    </w:p>
    <w:p w:rsidR="00000000" w:rsidRDefault="00A77928">
      <w:pPr>
        <w:pStyle w:val="a5"/>
      </w:pPr>
      <w:r>
        <w:t>3) наличие в фонде информационно-библиотечного центра (библиотеки, медиатеки) образовательного учреждения детской, научно-публицистической, научно-методической литературы, периодических изданий, информационн</w:t>
      </w:r>
      <w:r>
        <w:t xml:space="preserve">ых ресурсов по вопросам </w:t>
      </w:r>
      <w:bookmarkStart w:id="49" w:name="31c38"/>
      <w:bookmarkEnd w:id="49"/>
      <w:r>
        <w:t xml:space="preserve">здоровья, здоровьесбережения, ведения здорового образа жизни, занятий физической культурой и массовым спортом, организации подвижных игр, выбора оптимальной двигательной нагрузки; </w:t>
      </w:r>
    </w:p>
    <w:p w:rsidR="00000000" w:rsidRDefault="00A77928">
      <w:pPr>
        <w:pStyle w:val="a5"/>
      </w:pPr>
      <w:r>
        <w:t xml:space="preserve">4) наличие и периодическое обновление информации, </w:t>
      </w:r>
      <w:bookmarkStart w:id="50" w:name="c653b"/>
      <w:bookmarkEnd w:id="50"/>
      <w:r>
        <w:t>п</w:t>
      </w:r>
      <w:r>
        <w:t xml:space="preserve">освященной проблемам сохранения здоровья, организации и ведения здорового образа жизни на различных информационных носителях, информационных стендах и (или) на сайте образовательного учреждения; </w:t>
      </w:r>
    </w:p>
    <w:p w:rsidR="00000000" w:rsidRDefault="00A77928">
      <w:pPr>
        <w:pStyle w:val="a5"/>
      </w:pPr>
      <w:r>
        <w:t xml:space="preserve">5) наличие и реализацию плана методических мероприятий, </w:t>
      </w:r>
      <w:bookmarkStart w:id="51" w:name="c53420"/>
      <w:bookmarkEnd w:id="51"/>
      <w:r>
        <w:t>повы</w:t>
      </w:r>
      <w:r>
        <w:t xml:space="preserve">шения квалификации педагогических и научно-педагогических работников по различным вопросам возрастной психологии и физиологии, развития человека, его здоровья, факторов, положительно и отрицательно влияющих на здоровье и безопасность </w:t>
      </w:r>
      <w:bookmarkStart w:id="52" w:name="c53421"/>
      <w:bookmarkEnd w:id="52"/>
      <w:r>
        <w:t>обучающихся, воспитанн</w:t>
      </w:r>
      <w:r>
        <w:t xml:space="preserve">иков, здоровьесберегающих технологий. </w:t>
      </w:r>
    </w:p>
    <w:p w:rsidR="00000000" w:rsidRDefault="00A77928">
      <w:pPr>
        <w:pStyle w:val="a5"/>
      </w:pPr>
      <w:r>
        <w:lastRenderedPageBreak/>
        <w:t xml:space="preserve">10. Требования к организации профилактики употребления психоактивных веществ обучающимися, воспитанниками включают: </w:t>
      </w:r>
    </w:p>
    <w:p w:rsidR="00000000" w:rsidRDefault="00A77928">
      <w:pPr>
        <w:pStyle w:val="a5"/>
      </w:pPr>
      <w:r>
        <w:t>1) реализацию превентивных программ, направленных на предотвращение употребления психоактивных вещес</w:t>
      </w:r>
      <w:r>
        <w:t xml:space="preserve">тв (далее - ПАВ) </w:t>
      </w:r>
      <w:bookmarkStart w:id="53" w:name="c53422"/>
      <w:bookmarkEnd w:id="53"/>
      <w:r>
        <w:t xml:space="preserve">обучающимися, воспитанниками; </w:t>
      </w:r>
    </w:p>
    <w:p w:rsidR="00000000" w:rsidRDefault="00A77928">
      <w:pPr>
        <w:pStyle w:val="a5"/>
      </w:pPr>
      <w:r>
        <w:t xml:space="preserve">2) выявление факторов риска распространения в подростковой, молодежной среде ПАВ и оценку эффективности реализуемых в образовательном учреждении превентивных программ; </w:t>
      </w:r>
      <w:bookmarkStart w:id="54" w:name="c53423"/>
      <w:bookmarkEnd w:id="54"/>
    </w:p>
    <w:p w:rsidR="00000000" w:rsidRDefault="00A77928">
      <w:pPr>
        <w:pStyle w:val="a5"/>
      </w:pPr>
      <w:r>
        <w:t>3) наличие безопасной поддерживающей об</w:t>
      </w:r>
      <w:r>
        <w:t xml:space="preserve">разовательной среды (благоприятный психологический климат, реализация тезиса "образовательное учреждение - территория, свободная от ПАВ", система работы с педагогическими и научно-педагогическими </w:t>
      </w:r>
      <w:bookmarkStart w:id="55" w:name="c53424"/>
      <w:bookmarkEnd w:id="55"/>
      <w:r>
        <w:t>работниками образовательного учреждения по повышению компете</w:t>
      </w:r>
      <w:r>
        <w:t xml:space="preserve">нтности в области создания условий, предупреждающих закрепление зависимых форм поведения). </w:t>
      </w:r>
    </w:p>
    <w:p w:rsidR="00000000" w:rsidRDefault="00A77928">
      <w:pPr>
        <w:pStyle w:val="a5"/>
      </w:pPr>
      <w:r>
        <w:t xml:space="preserve">11. Требования к комплексному сопровождению системы формирования культуры здорового и безопасного образа жизни </w:t>
      </w:r>
      <w:bookmarkStart w:id="56" w:name="c53425"/>
      <w:bookmarkEnd w:id="56"/>
      <w:r>
        <w:t xml:space="preserve">обучающихся, воспитанников включают: </w:t>
      </w:r>
    </w:p>
    <w:p w:rsidR="00000000" w:rsidRDefault="00A77928">
      <w:pPr>
        <w:pStyle w:val="a5"/>
      </w:pPr>
      <w:r>
        <w:t>1) использовани</w:t>
      </w:r>
      <w:r>
        <w:t xml:space="preserve">е рекомендованных и утвержденных методов профилактики заболеваний, не требующих постоянного наблюдения врача; </w:t>
      </w:r>
    </w:p>
    <w:p w:rsidR="00000000" w:rsidRDefault="00A77928">
      <w:pPr>
        <w:pStyle w:val="a5"/>
      </w:pPr>
      <w:r>
        <w:t xml:space="preserve">2) организацию в соответствии с требованиями санитарных </w:t>
      </w:r>
      <w:bookmarkStart w:id="57" w:name="c53426"/>
      <w:bookmarkEnd w:id="57"/>
      <w:r>
        <w:t>правил качественного горячего питания обучающихся, воспитанников, соответствующего их эне</w:t>
      </w:r>
      <w:r>
        <w:t xml:space="preserve">ргозатратам, с учетом энергетической ценности продуктов и сбалансированности рациона; </w:t>
      </w:r>
    </w:p>
    <w:p w:rsidR="00000000" w:rsidRDefault="00A77928">
      <w:pPr>
        <w:pStyle w:val="a5"/>
      </w:pPr>
      <w:r>
        <w:t xml:space="preserve">3) наличие системы комплексной педагогической, психологической и социальной помощи обучающимся, воспитанникам с </w:t>
      </w:r>
      <w:bookmarkStart w:id="58" w:name="c53427"/>
      <w:bookmarkEnd w:id="58"/>
      <w:r>
        <w:t xml:space="preserve">ограниченными возможностями здоровья; </w:t>
      </w:r>
    </w:p>
    <w:p w:rsidR="00000000" w:rsidRDefault="00A77928">
      <w:pPr>
        <w:pStyle w:val="a5"/>
      </w:pPr>
      <w:r>
        <w:t>4) привлечение пед</w:t>
      </w:r>
      <w:r>
        <w:t xml:space="preserve">агогических и медицинских работников к реализации всех направлений работы по сохранению и укреплению здоровья обучающихся, воспитанников, просвещению родителей </w:t>
      </w:r>
      <w:bookmarkStart w:id="59" w:name="c53428"/>
      <w:bookmarkEnd w:id="59"/>
      <w:r>
        <w:t xml:space="preserve">(законных представителей); </w:t>
      </w:r>
    </w:p>
    <w:p w:rsidR="00000000" w:rsidRDefault="00A77928">
      <w:pPr>
        <w:pStyle w:val="a5"/>
      </w:pPr>
      <w:r>
        <w:t>5) привлечение педагогических работников и сотрудников правоохраните</w:t>
      </w:r>
      <w:r>
        <w:t xml:space="preserve">льных органов к реализации направлений работы по формированию безопасного образа жизни, просвещению родителей (законных представителей). </w:t>
      </w:r>
      <w:bookmarkStart w:id="60" w:name="c53429"/>
      <w:bookmarkEnd w:id="60"/>
    </w:p>
    <w:p w:rsidR="00000000" w:rsidRDefault="00A77928">
      <w:pPr>
        <w:pStyle w:val="a5"/>
      </w:pPr>
      <w:r>
        <w:t>12. Требования к мониторингу сформированности культуры здорового и безопасного образа жизни обучающихся, воспитанников</w:t>
      </w:r>
      <w:r>
        <w:t xml:space="preserve"> содержат: </w:t>
      </w:r>
    </w:p>
    <w:p w:rsidR="00000000" w:rsidRDefault="00A77928">
      <w:pPr>
        <w:pStyle w:val="a5"/>
      </w:pPr>
      <w:r>
        <w:t xml:space="preserve">1) наличие аналитических данных о формировании ценности здорового и безопасного образа жизни у обучающихся, воспитанников; </w:t>
      </w:r>
      <w:bookmarkStart w:id="61" w:name="54e5d0"/>
      <w:bookmarkEnd w:id="61"/>
    </w:p>
    <w:p w:rsidR="00000000" w:rsidRDefault="00A77928">
      <w:pPr>
        <w:pStyle w:val="a5"/>
      </w:pPr>
      <w:r>
        <w:t>2) отслеживание динамики показателей здоровья обучающихся, воспитанников (общего показателя здоровья; показателей заболе</w:t>
      </w:r>
      <w:r>
        <w:t xml:space="preserve">ваемости органов зрения и опорно-двигательного аппарата; травматизма в образовательном учреждении, в том числе </w:t>
      </w:r>
      <w:bookmarkStart w:id="62" w:name="54e5d1"/>
      <w:bookmarkEnd w:id="62"/>
      <w:r>
        <w:t>дорожно-транспортного травматизма; показателя количества пропусков занятий по болезни; эффективности оздоровления часто болеющих обучающихся, вос</w:t>
      </w:r>
      <w:r>
        <w:t xml:space="preserve">питанников); </w:t>
      </w:r>
    </w:p>
    <w:p w:rsidR="00000000" w:rsidRDefault="00A77928">
      <w:pPr>
        <w:pStyle w:val="a5"/>
      </w:pPr>
      <w:r>
        <w:t xml:space="preserve">3) включение в ежегодный отчет образовательного учреждения, доступный широкой общественности, обобщенных данных о </w:t>
      </w:r>
      <w:bookmarkStart w:id="63" w:name="54e5d2"/>
      <w:bookmarkEnd w:id="63"/>
      <w:r>
        <w:t xml:space="preserve">сформированности культуры здорового и безопасного образа жизни обучающихся, воспитанников; </w:t>
      </w:r>
    </w:p>
    <w:p w:rsidR="00000000" w:rsidRDefault="00A77928">
      <w:pPr>
        <w:pStyle w:val="a5"/>
      </w:pPr>
      <w:r>
        <w:lastRenderedPageBreak/>
        <w:t>4) наличие инструментария мониторинг</w:t>
      </w:r>
      <w:r>
        <w:t xml:space="preserve">а здоровья и физического развития обучающихся, воспитанников образовательного учреждения; </w:t>
      </w:r>
      <w:bookmarkStart w:id="64" w:name="54e5d3"/>
      <w:bookmarkEnd w:id="64"/>
    </w:p>
    <w:p w:rsidR="00A77928" w:rsidRDefault="00A77928">
      <w:pPr>
        <w:pStyle w:val="a5"/>
      </w:pPr>
      <w:r>
        <w:t>5) проведение социологических исследований на предмет удовлетворенности обучающихся, воспитанников, родителей (законных представителей), педагогических и научно-педа</w:t>
      </w:r>
      <w:r>
        <w:t xml:space="preserve">гогических работников образовательного учреждения, социальных партнеров </w:t>
      </w:r>
      <w:bookmarkStart w:id="65" w:name="54e5d4"/>
      <w:bookmarkEnd w:id="65"/>
      <w:r>
        <w:t>образовательного учреждения комплексностью и системностью работы образовательного учреждения по сохранению и укреплению здоровья; а также на предмет наличия благоприятного мнения об об</w:t>
      </w:r>
      <w:r>
        <w:t xml:space="preserve">разовательном учреждении. </w:t>
      </w:r>
    </w:p>
    <w:sectPr w:rsidR="00A77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ttachedTemplate r:id="rId1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6D7158"/>
    <w:rsid w:val="006D7158"/>
    <w:rsid w:val="00A7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64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1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konprost.ru/content/base/part/71756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zakonprost.ru/content/base/155214" TargetMode="External"/><Relationship Id="rId5" Type="http://schemas.openxmlformats.org/officeDocument/2006/relationships/hyperlink" Target="http://zakonprost.ru/content/base/part/71756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2341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2014-01-13T08:39:00Z</dcterms:created>
  <dcterms:modified xsi:type="dcterms:W3CDTF">2014-01-13T08:39:00Z</dcterms:modified>
</cp:coreProperties>
</file>