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E2C" w:rsidRPr="004701CE" w:rsidRDefault="00371E2C" w:rsidP="00C80A43">
      <w:pPr>
        <w:spacing w:line="240" w:lineRule="auto"/>
        <w:jc w:val="center"/>
        <w:rPr>
          <w:b/>
          <w:sz w:val="28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i1025" type="#_x0000_t75" alt="герб_серафимовичский_район_чб_1(чистый)" style="width:51.75pt;height:75.75pt;visibility:visible">
            <v:imagedata r:id="rId7" o:title=""/>
          </v:shape>
        </w:pict>
      </w:r>
      <w:r>
        <w:rPr>
          <w:noProof/>
          <w:lang w:eastAsia="ru-RU"/>
        </w:rPr>
        <w:t xml:space="preserve">                        </w:t>
      </w:r>
    </w:p>
    <w:p w:rsidR="00371E2C" w:rsidRPr="007B58AA" w:rsidRDefault="00371E2C" w:rsidP="00C80A43">
      <w:pPr>
        <w:spacing w:line="240" w:lineRule="auto"/>
        <w:jc w:val="center"/>
        <w:rPr>
          <w:sz w:val="28"/>
          <w:szCs w:val="24"/>
        </w:rPr>
      </w:pPr>
      <w:r w:rsidRPr="007B58AA">
        <w:rPr>
          <w:sz w:val="28"/>
          <w:szCs w:val="24"/>
        </w:rPr>
        <w:t>ПОСТАНОВЛЕНИЕ</w:t>
      </w:r>
    </w:p>
    <w:p w:rsidR="00371E2C" w:rsidRPr="007B58AA" w:rsidRDefault="00371E2C" w:rsidP="00C80A43">
      <w:pPr>
        <w:spacing w:line="240" w:lineRule="auto"/>
        <w:jc w:val="center"/>
        <w:rPr>
          <w:sz w:val="28"/>
          <w:szCs w:val="24"/>
        </w:rPr>
      </w:pPr>
      <w:r w:rsidRPr="007B58AA">
        <w:rPr>
          <w:sz w:val="28"/>
          <w:szCs w:val="24"/>
        </w:rPr>
        <w:t xml:space="preserve">АДМИНИСТРАЦИИ СЕРАФИМОВИЧСКОГО </w:t>
      </w:r>
    </w:p>
    <w:p w:rsidR="00371E2C" w:rsidRPr="007B58AA" w:rsidRDefault="00371E2C" w:rsidP="00C80A43">
      <w:pPr>
        <w:spacing w:line="240" w:lineRule="auto"/>
        <w:jc w:val="center"/>
        <w:rPr>
          <w:sz w:val="28"/>
          <w:szCs w:val="24"/>
        </w:rPr>
      </w:pPr>
      <w:r w:rsidRPr="007B58AA">
        <w:rPr>
          <w:sz w:val="28"/>
          <w:szCs w:val="24"/>
        </w:rPr>
        <w:t xml:space="preserve">МУНИЦИПАЛЬНОГО РАЙОНА </w:t>
      </w:r>
    </w:p>
    <w:p w:rsidR="00371E2C" w:rsidRPr="007B58AA" w:rsidRDefault="00371E2C" w:rsidP="00C80A43">
      <w:pPr>
        <w:spacing w:line="240" w:lineRule="auto"/>
        <w:jc w:val="center"/>
        <w:rPr>
          <w:sz w:val="28"/>
          <w:szCs w:val="24"/>
        </w:rPr>
      </w:pPr>
      <w:r w:rsidRPr="007B58AA">
        <w:rPr>
          <w:sz w:val="28"/>
          <w:szCs w:val="24"/>
        </w:rPr>
        <w:t>ВОЛГОГРАДСКОЙ ОБЛАСТИ</w:t>
      </w:r>
    </w:p>
    <w:p w:rsidR="00371E2C" w:rsidRPr="004701CE" w:rsidRDefault="00371E2C" w:rsidP="00C80A43">
      <w:pPr>
        <w:spacing w:line="240" w:lineRule="auto"/>
        <w:jc w:val="center"/>
        <w:rPr>
          <w:sz w:val="28"/>
        </w:rPr>
      </w:pPr>
      <w:r w:rsidRPr="004701CE">
        <w:rPr>
          <w:sz w:val="28"/>
        </w:rPr>
        <w:t>_______________________________________________________________</w:t>
      </w:r>
    </w:p>
    <w:p w:rsidR="00371E2C" w:rsidRPr="004701CE" w:rsidRDefault="00371E2C" w:rsidP="00C80A43">
      <w:pPr>
        <w:spacing w:line="240" w:lineRule="auto"/>
        <w:jc w:val="both"/>
        <w:rPr>
          <w:sz w:val="28"/>
        </w:rPr>
      </w:pPr>
    </w:p>
    <w:p w:rsidR="00371E2C" w:rsidRPr="00CF4327" w:rsidRDefault="00371E2C" w:rsidP="00C80A4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«24</w:t>
      </w:r>
      <w:r w:rsidRPr="00CF4327">
        <w:rPr>
          <w:sz w:val="28"/>
          <w:szCs w:val="28"/>
        </w:rPr>
        <w:t xml:space="preserve">» августа  2020г.                                                                  №  </w:t>
      </w:r>
      <w:r>
        <w:rPr>
          <w:sz w:val="28"/>
          <w:szCs w:val="28"/>
        </w:rPr>
        <w:t>342/1</w:t>
      </w:r>
      <w:r w:rsidRPr="00CF4327">
        <w:rPr>
          <w:sz w:val="28"/>
          <w:szCs w:val="28"/>
        </w:rPr>
        <w:t xml:space="preserve">    </w:t>
      </w:r>
    </w:p>
    <w:p w:rsidR="00371E2C" w:rsidRPr="00CF4327" w:rsidRDefault="00371E2C" w:rsidP="00C80A43">
      <w:pPr>
        <w:spacing w:line="240" w:lineRule="auto"/>
        <w:rPr>
          <w:sz w:val="28"/>
          <w:szCs w:val="28"/>
        </w:rPr>
      </w:pPr>
    </w:p>
    <w:p w:rsidR="00371E2C" w:rsidRPr="00CF4327" w:rsidRDefault="00371E2C" w:rsidP="00C80A43">
      <w:pPr>
        <w:jc w:val="center"/>
        <w:rPr>
          <w:sz w:val="28"/>
          <w:szCs w:val="28"/>
        </w:rPr>
      </w:pPr>
      <w:r w:rsidRPr="00CF4327">
        <w:rPr>
          <w:sz w:val="28"/>
          <w:szCs w:val="28"/>
        </w:rPr>
        <w:t>Об организации горячего питания обучающихся (1-11 классов)</w:t>
      </w:r>
    </w:p>
    <w:p w:rsidR="00371E2C" w:rsidRPr="00CF4327" w:rsidRDefault="00371E2C" w:rsidP="00C80A43">
      <w:pPr>
        <w:jc w:val="center"/>
        <w:rPr>
          <w:sz w:val="28"/>
          <w:szCs w:val="28"/>
        </w:rPr>
      </w:pPr>
      <w:r w:rsidRPr="00CF4327">
        <w:rPr>
          <w:sz w:val="28"/>
          <w:szCs w:val="28"/>
        </w:rPr>
        <w:t>общеобразовательных учреждений Серафимовичского муниципального района Волгоградской области</w:t>
      </w:r>
    </w:p>
    <w:p w:rsidR="00371E2C" w:rsidRPr="00CF4327" w:rsidRDefault="00371E2C" w:rsidP="0083124E">
      <w:pPr>
        <w:jc w:val="both"/>
        <w:rPr>
          <w:sz w:val="28"/>
          <w:szCs w:val="28"/>
        </w:rPr>
      </w:pPr>
    </w:p>
    <w:p w:rsidR="00371E2C" w:rsidRPr="00CF4327" w:rsidRDefault="00371E2C" w:rsidP="0095566A">
      <w:pPr>
        <w:spacing w:line="240" w:lineRule="auto"/>
        <w:ind w:firstLine="567"/>
        <w:jc w:val="both"/>
        <w:rPr>
          <w:sz w:val="28"/>
          <w:szCs w:val="28"/>
          <w:lang w:eastAsia="ru-RU"/>
        </w:rPr>
      </w:pPr>
      <w:r w:rsidRPr="00CF4327">
        <w:rPr>
          <w:sz w:val="28"/>
          <w:szCs w:val="28"/>
          <w:lang w:eastAsia="ru-RU"/>
        </w:rPr>
        <w:t>В соответствии с Федеральным Законом от 29.12.2012 № 273-ФЗ «Об образовании», Законами  Волгоградской области от 10.11.2005 N 1111-ОД "Об организации питания обучающихся (1-11 классов) в  общеобразовательных организациях Волгоградской области», Законом Волгоградской области от 04.10.2013 г. № 118 - ОД «Об образовании в Волгоградской области», статьей 46 Социального кодекса Волгоградской области от 31.12.2015 № 246 – ОД, постановлением администрации Волгоградской области от 10.08.2020г. № 471-п «О внесении  изменений в постановление Администрации Волгоградской области от 08.12.2008г. № 188-п «Об утверждении Порядка  предоставления субвенций из областного бюджета для осуществления государственных полномочий Волгоградской области по предоставлению обучающимися по очной форме обучения в муниципальных общеобразовательных организациях Волгоградской области частичной компенсации стоимости питания, предусмотренной статьей 46 Социального кодекса Волгоградской области от 31.12.2015г. № 246-ОД» и постановлением администрации Волгоградской области от 10.08.2020г. №470-п «Об установлении размера частичной компенсации стоимости горячего питания, предусматривающего наличия горячего блюда, не считая горячего напитка, не менее одного раза в день, на одного обучающегося в день»,</w:t>
      </w:r>
    </w:p>
    <w:p w:rsidR="00371E2C" w:rsidRPr="00CF4327" w:rsidRDefault="00371E2C" w:rsidP="00CF4327">
      <w:pPr>
        <w:jc w:val="both"/>
        <w:rPr>
          <w:sz w:val="28"/>
          <w:szCs w:val="28"/>
        </w:rPr>
      </w:pPr>
      <w:r w:rsidRPr="00CF4327">
        <w:rPr>
          <w:sz w:val="28"/>
          <w:szCs w:val="28"/>
        </w:rPr>
        <w:t xml:space="preserve"> </w:t>
      </w:r>
    </w:p>
    <w:p w:rsidR="00371E2C" w:rsidRPr="00CF4327" w:rsidRDefault="00371E2C" w:rsidP="00C80A43">
      <w:pPr>
        <w:ind w:firstLine="567"/>
        <w:jc w:val="both"/>
        <w:rPr>
          <w:sz w:val="28"/>
          <w:szCs w:val="28"/>
        </w:rPr>
      </w:pPr>
      <w:r w:rsidRPr="00CF4327">
        <w:rPr>
          <w:sz w:val="28"/>
          <w:szCs w:val="28"/>
        </w:rPr>
        <w:t xml:space="preserve">ПОСТАНОВЛЯЮ: </w:t>
      </w:r>
    </w:p>
    <w:p w:rsidR="00371E2C" w:rsidRPr="00CF432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Default="00371E2C" w:rsidP="00CF4327">
      <w:pPr>
        <w:ind w:firstLine="567"/>
        <w:jc w:val="both"/>
        <w:rPr>
          <w:sz w:val="28"/>
          <w:szCs w:val="28"/>
        </w:rPr>
      </w:pPr>
      <w:r w:rsidRPr="00CF4327">
        <w:rPr>
          <w:sz w:val="28"/>
          <w:szCs w:val="28"/>
        </w:rPr>
        <w:t>1. Утвердить Порядок организации горячего питания обучающихся (1-11классов)  общеобразовательных учреждений Серафимовичского муниципального района Волгоградской области (приложение № 1).</w:t>
      </w:r>
    </w:p>
    <w:p w:rsidR="00371E2C" w:rsidRPr="008111B2" w:rsidRDefault="00371E2C" w:rsidP="00CF432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2B439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Утвердить Порядок обеспечения бесплатным двухразовым питанием обучающихся, по очной форме обучения, с ограниченными возможностями здоровья и детей-инвалидов  в муниципальных общеобразовательных организациях Серафимовичского муниципального района Волгоградской области </w:t>
      </w:r>
      <w:r w:rsidRPr="008111B2">
        <w:rPr>
          <w:sz w:val="28"/>
          <w:szCs w:val="28"/>
        </w:rPr>
        <w:t>(</w:t>
      </w:r>
      <w:r>
        <w:rPr>
          <w:sz w:val="28"/>
          <w:szCs w:val="28"/>
        </w:rPr>
        <w:t>приложение № 2).</w:t>
      </w:r>
    </w:p>
    <w:p w:rsidR="00371E2C" w:rsidRPr="00CF4327" w:rsidRDefault="00371E2C" w:rsidP="002B439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3.</w:t>
      </w:r>
      <w:r w:rsidRPr="00CF4327">
        <w:rPr>
          <w:sz w:val="28"/>
          <w:szCs w:val="28"/>
        </w:rPr>
        <w:t xml:space="preserve"> Отделу по образованию, опеке и попечительству администрации Серафимовичского муниципального района Волгоградской области обеспечить:</w:t>
      </w:r>
    </w:p>
    <w:p w:rsidR="00371E2C" w:rsidRPr="00CF4327" w:rsidRDefault="00371E2C" w:rsidP="00C80A43">
      <w:pPr>
        <w:ind w:firstLine="567"/>
        <w:jc w:val="both"/>
        <w:rPr>
          <w:sz w:val="28"/>
          <w:szCs w:val="28"/>
        </w:rPr>
      </w:pPr>
      <w:r w:rsidRPr="00CF4327">
        <w:rPr>
          <w:sz w:val="28"/>
          <w:szCs w:val="28"/>
        </w:rPr>
        <w:t>3.1.  контроль за организацией и качеством питания обучающихся(1-11 классов) по очной форме обучения в общеобразовательных организациях Серафимовичского муниципального района;</w:t>
      </w:r>
    </w:p>
    <w:p w:rsidR="00371E2C" w:rsidRPr="00CF4327" w:rsidRDefault="00371E2C" w:rsidP="0035319E">
      <w:pPr>
        <w:ind w:firstLine="567"/>
        <w:jc w:val="both"/>
        <w:rPr>
          <w:sz w:val="28"/>
          <w:szCs w:val="28"/>
        </w:rPr>
      </w:pPr>
      <w:r w:rsidRPr="00CF4327">
        <w:rPr>
          <w:sz w:val="28"/>
          <w:szCs w:val="28"/>
        </w:rPr>
        <w:t>3.2. целевое использование выделяемых бюджетных средств на организацию бесплатного горячего питания обучающихся.</w:t>
      </w:r>
    </w:p>
    <w:p w:rsidR="00371E2C" w:rsidRPr="00CF4327" w:rsidRDefault="00371E2C" w:rsidP="00C80A43">
      <w:pPr>
        <w:ind w:firstLine="567"/>
        <w:jc w:val="both"/>
        <w:rPr>
          <w:sz w:val="28"/>
          <w:szCs w:val="28"/>
        </w:rPr>
      </w:pPr>
      <w:r w:rsidRPr="00CF4327">
        <w:rPr>
          <w:sz w:val="28"/>
          <w:szCs w:val="28"/>
        </w:rPr>
        <w:t xml:space="preserve">Расходы, связанные с реализацией настоящего постановления, осуществлять в пределах средств, предусмотренных муниципальной программой «Развитие образования»  на 2020-2022 годы, утвержденной </w:t>
      </w:r>
      <w:r>
        <w:rPr>
          <w:sz w:val="28"/>
          <w:szCs w:val="28"/>
        </w:rPr>
        <w:t xml:space="preserve">в новой редакции </w:t>
      </w:r>
      <w:r w:rsidRPr="00CF4327">
        <w:rPr>
          <w:sz w:val="28"/>
          <w:szCs w:val="28"/>
        </w:rPr>
        <w:t>постановлением администрации Серафимовичского муниципального района Волгоградской области от 24.07.2020 № 271/1;</w:t>
      </w:r>
    </w:p>
    <w:p w:rsidR="00371E2C" w:rsidRPr="00CF4327" w:rsidRDefault="00371E2C" w:rsidP="00695193">
      <w:pPr>
        <w:ind w:firstLine="567"/>
        <w:jc w:val="both"/>
        <w:rPr>
          <w:sz w:val="28"/>
          <w:szCs w:val="28"/>
        </w:rPr>
      </w:pPr>
      <w:r w:rsidRPr="00CF4327">
        <w:rPr>
          <w:sz w:val="28"/>
          <w:szCs w:val="28"/>
        </w:rPr>
        <w:t>4. Признать утратившим силу постановление администрации Серафимовичского муниципального района от 29.12.2017 № 737 «Об утверждении порядка организации питания обучающихся</w:t>
      </w:r>
      <w:r>
        <w:rPr>
          <w:sz w:val="28"/>
          <w:szCs w:val="28"/>
        </w:rPr>
        <w:t xml:space="preserve"> </w:t>
      </w:r>
      <w:r w:rsidRPr="00CF4327">
        <w:rPr>
          <w:sz w:val="28"/>
          <w:szCs w:val="28"/>
        </w:rPr>
        <w:t xml:space="preserve">(1-11 классы) по очной форме обучения в общеобразовательных организациях Серафимовичского муниципального района Волгоградской области и предоставления частичной компенсации стоимости питания, предусмотренной статьей 46 Социального кодекса Волгоградской области от 31.12.2015 №246-ОД». </w:t>
      </w:r>
    </w:p>
    <w:p w:rsidR="00371E2C" w:rsidRPr="00CF4327" w:rsidRDefault="00371E2C" w:rsidP="0035319E">
      <w:pPr>
        <w:ind w:firstLine="567"/>
        <w:jc w:val="both"/>
        <w:rPr>
          <w:sz w:val="28"/>
          <w:szCs w:val="28"/>
        </w:rPr>
      </w:pPr>
      <w:r w:rsidRPr="00CF4327">
        <w:rPr>
          <w:sz w:val="28"/>
          <w:szCs w:val="28"/>
        </w:rPr>
        <w:t>5.</w:t>
      </w:r>
      <w:r>
        <w:rPr>
          <w:sz w:val="28"/>
          <w:szCs w:val="28"/>
        </w:rPr>
        <w:t xml:space="preserve"> </w:t>
      </w:r>
      <w:r w:rsidRPr="00CF4327">
        <w:rPr>
          <w:sz w:val="28"/>
          <w:szCs w:val="28"/>
        </w:rPr>
        <w:t xml:space="preserve">Признать утратившим силу постановление администрации Серафимовичского муниципального района от 19.09.2017 №  503 «Об </w:t>
      </w:r>
      <w:r w:rsidRPr="00CF4327">
        <w:rPr>
          <w:sz w:val="28"/>
          <w:szCs w:val="28"/>
          <w:lang w:eastAsia="ru-RU"/>
        </w:rPr>
        <w:t xml:space="preserve">утверждении </w:t>
      </w:r>
      <w:r w:rsidRPr="00CF4327">
        <w:rPr>
          <w:bCs/>
          <w:kern w:val="32"/>
          <w:sz w:val="28"/>
          <w:szCs w:val="28"/>
          <w:lang w:eastAsia="ru-RU"/>
        </w:rPr>
        <w:t>Порядка обеспечения бесплатным двухразовым  питанием обучающихся с ограниченными возможностями здоровья, детей - инвалидов  в муниципальных общеобразовательных организациях Серафимовичского  муниципального района Волгоградской области».</w:t>
      </w:r>
    </w:p>
    <w:p w:rsidR="00371E2C" w:rsidRPr="00CF4327" w:rsidRDefault="00371E2C" w:rsidP="00C80A43">
      <w:pPr>
        <w:ind w:firstLine="567"/>
        <w:jc w:val="both"/>
        <w:rPr>
          <w:sz w:val="28"/>
          <w:szCs w:val="28"/>
        </w:rPr>
      </w:pPr>
      <w:r w:rsidRPr="00CF4327">
        <w:rPr>
          <w:sz w:val="28"/>
          <w:szCs w:val="28"/>
        </w:rPr>
        <w:t>6.</w:t>
      </w:r>
      <w:r>
        <w:rPr>
          <w:sz w:val="28"/>
          <w:szCs w:val="28"/>
        </w:rPr>
        <w:t xml:space="preserve"> </w:t>
      </w:r>
      <w:r w:rsidRPr="00CF4327">
        <w:rPr>
          <w:sz w:val="28"/>
          <w:szCs w:val="28"/>
        </w:rPr>
        <w:t>Настоящее постановление вступает в силу с 01.09.2020 г. и подлежит официальному опубликованию.</w:t>
      </w:r>
    </w:p>
    <w:p w:rsidR="00371E2C" w:rsidRDefault="00371E2C" w:rsidP="00C80A43">
      <w:pPr>
        <w:ind w:firstLine="567"/>
        <w:jc w:val="both"/>
        <w:rPr>
          <w:sz w:val="28"/>
          <w:szCs w:val="28"/>
        </w:rPr>
      </w:pPr>
      <w:r w:rsidRPr="00CF4327">
        <w:rPr>
          <w:sz w:val="28"/>
          <w:szCs w:val="28"/>
        </w:rPr>
        <w:t xml:space="preserve"> 7.</w:t>
      </w:r>
      <w:r>
        <w:rPr>
          <w:sz w:val="28"/>
          <w:szCs w:val="28"/>
        </w:rPr>
        <w:t xml:space="preserve"> </w:t>
      </w:r>
      <w:r w:rsidRPr="00CF4327">
        <w:rPr>
          <w:sz w:val="28"/>
          <w:szCs w:val="28"/>
        </w:rPr>
        <w:t xml:space="preserve">Контроль за исполнением настоящего постановления возложить на </w:t>
      </w:r>
    </w:p>
    <w:p w:rsidR="00371E2C" w:rsidRPr="00B96741" w:rsidRDefault="00371E2C" w:rsidP="00CF4327">
      <w:pPr>
        <w:jc w:val="both"/>
        <w:rPr>
          <w:sz w:val="28"/>
          <w:szCs w:val="28"/>
        </w:rPr>
      </w:pPr>
      <w:r w:rsidRPr="00CF4327">
        <w:rPr>
          <w:sz w:val="28"/>
          <w:szCs w:val="28"/>
        </w:rPr>
        <w:t>и.</w:t>
      </w:r>
      <w:r>
        <w:rPr>
          <w:sz w:val="28"/>
          <w:szCs w:val="28"/>
        </w:rPr>
        <w:t xml:space="preserve"> </w:t>
      </w:r>
      <w:r w:rsidRPr="00CF4327">
        <w:rPr>
          <w:sz w:val="28"/>
          <w:szCs w:val="28"/>
        </w:rPr>
        <w:t xml:space="preserve">о. заместителя главы администрации Серафимовичского муниципального района по социальным вопросам Т.Н.Выпряшкину. </w:t>
      </w:r>
    </w:p>
    <w:p w:rsidR="00371E2C" w:rsidRPr="008111B2" w:rsidRDefault="00371E2C" w:rsidP="00CF4327">
      <w:pPr>
        <w:jc w:val="both"/>
        <w:rPr>
          <w:sz w:val="28"/>
          <w:szCs w:val="28"/>
        </w:rPr>
      </w:pPr>
    </w:p>
    <w:p w:rsidR="00371E2C" w:rsidRPr="008111B2" w:rsidRDefault="00371E2C" w:rsidP="00CF4327">
      <w:pPr>
        <w:jc w:val="both"/>
        <w:rPr>
          <w:sz w:val="28"/>
          <w:szCs w:val="28"/>
        </w:rPr>
      </w:pPr>
    </w:p>
    <w:p w:rsidR="00371E2C" w:rsidRPr="008111B2" w:rsidRDefault="00371E2C" w:rsidP="00CF4327">
      <w:pPr>
        <w:jc w:val="both"/>
        <w:rPr>
          <w:sz w:val="28"/>
          <w:szCs w:val="28"/>
        </w:rPr>
      </w:pPr>
    </w:p>
    <w:p w:rsidR="00371E2C" w:rsidRPr="008111B2" w:rsidRDefault="00371E2C" w:rsidP="00CF4327">
      <w:pPr>
        <w:jc w:val="both"/>
        <w:rPr>
          <w:sz w:val="28"/>
          <w:szCs w:val="28"/>
        </w:rPr>
      </w:pPr>
    </w:p>
    <w:p w:rsidR="00371E2C" w:rsidRPr="00B96741" w:rsidRDefault="00371E2C" w:rsidP="00CF4327">
      <w:pPr>
        <w:jc w:val="both"/>
        <w:rPr>
          <w:sz w:val="28"/>
          <w:szCs w:val="28"/>
        </w:rPr>
      </w:pPr>
      <w:r w:rsidRPr="00CF4327">
        <w:rPr>
          <w:sz w:val="28"/>
          <w:szCs w:val="28"/>
        </w:rPr>
        <w:t>Глава Серафимовичского</w:t>
      </w:r>
    </w:p>
    <w:p w:rsidR="00371E2C" w:rsidRPr="00B96741" w:rsidRDefault="00371E2C" w:rsidP="00CF4327">
      <w:pPr>
        <w:jc w:val="both"/>
        <w:rPr>
          <w:sz w:val="28"/>
          <w:szCs w:val="28"/>
        </w:rPr>
      </w:pPr>
      <w:r w:rsidRPr="00CF4327">
        <w:rPr>
          <w:sz w:val="28"/>
          <w:szCs w:val="28"/>
        </w:rPr>
        <w:t xml:space="preserve"> муниципального района       </w:t>
      </w:r>
      <w:r w:rsidRPr="00B96741">
        <w:rPr>
          <w:sz w:val="28"/>
          <w:szCs w:val="28"/>
        </w:rPr>
        <w:t xml:space="preserve">      </w:t>
      </w:r>
      <w:r w:rsidRPr="00CF4327">
        <w:rPr>
          <w:sz w:val="28"/>
          <w:szCs w:val="28"/>
        </w:rPr>
        <w:t xml:space="preserve">       </w:t>
      </w:r>
      <w:r w:rsidRPr="00B96741">
        <w:rPr>
          <w:sz w:val="28"/>
          <w:szCs w:val="28"/>
        </w:rPr>
        <w:t xml:space="preserve">                               </w:t>
      </w:r>
      <w:r w:rsidRPr="00CF4327">
        <w:rPr>
          <w:sz w:val="28"/>
          <w:szCs w:val="28"/>
        </w:rPr>
        <w:t xml:space="preserve">С.В. Пономарев </w:t>
      </w:r>
    </w:p>
    <w:p w:rsidR="00371E2C" w:rsidRPr="00B96741" w:rsidRDefault="00371E2C" w:rsidP="00CF4327">
      <w:pPr>
        <w:jc w:val="both"/>
        <w:rPr>
          <w:sz w:val="28"/>
          <w:szCs w:val="28"/>
        </w:rPr>
      </w:pPr>
    </w:p>
    <w:p w:rsidR="00371E2C" w:rsidRPr="00B96741" w:rsidRDefault="00371E2C" w:rsidP="00CF4327">
      <w:pPr>
        <w:jc w:val="both"/>
        <w:rPr>
          <w:sz w:val="28"/>
          <w:szCs w:val="28"/>
        </w:rPr>
      </w:pPr>
    </w:p>
    <w:p w:rsidR="00371E2C" w:rsidRPr="00CF432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Default="00371E2C" w:rsidP="00CF4327">
      <w:pPr>
        <w:jc w:val="both"/>
        <w:rPr>
          <w:sz w:val="28"/>
          <w:szCs w:val="28"/>
        </w:rPr>
      </w:pPr>
    </w:p>
    <w:p w:rsidR="00371E2C" w:rsidRDefault="00371E2C" w:rsidP="00CF4327">
      <w:pPr>
        <w:jc w:val="both"/>
        <w:rPr>
          <w:szCs w:val="24"/>
        </w:rPr>
      </w:pPr>
    </w:p>
    <w:p w:rsidR="00371E2C" w:rsidRPr="008111B2" w:rsidRDefault="00371E2C" w:rsidP="002B439E">
      <w:pPr>
        <w:jc w:val="both"/>
        <w:rPr>
          <w:szCs w:val="24"/>
        </w:rPr>
      </w:pPr>
    </w:p>
    <w:p w:rsidR="00371E2C" w:rsidRPr="008111B2" w:rsidRDefault="00371E2C" w:rsidP="002B439E">
      <w:pPr>
        <w:jc w:val="both"/>
        <w:rPr>
          <w:szCs w:val="24"/>
        </w:rPr>
      </w:pPr>
    </w:p>
    <w:p w:rsidR="00371E2C" w:rsidRDefault="00371E2C" w:rsidP="00C80A43">
      <w:pPr>
        <w:ind w:firstLine="567"/>
        <w:jc w:val="both"/>
        <w:rPr>
          <w:szCs w:val="24"/>
        </w:rPr>
      </w:pPr>
    </w:p>
    <w:p w:rsidR="00371E2C" w:rsidRDefault="00371E2C" w:rsidP="00C80A43">
      <w:pPr>
        <w:ind w:firstLine="567"/>
        <w:jc w:val="both"/>
        <w:rPr>
          <w:szCs w:val="24"/>
        </w:rPr>
      </w:pPr>
    </w:p>
    <w:p w:rsidR="00371E2C" w:rsidRPr="00F93DD7" w:rsidRDefault="00371E2C" w:rsidP="008B390A">
      <w:pPr>
        <w:ind w:firstLine="567"/>
        <w:jc w:val="right"/>
        <w:rPr>
          <w:sz w:val="28"/>
          <w:szCs w:val="28"/>
        </w:rPr>
      </w:pPr>
      <w:r w:rsidRPr="00F93DD7">
        <w:rPr>
          <w:sz w:val="28"/>
          <w:szCs w:val="28"/>
        </w:rPr>
        <w:t xml:space="preserve">                                                              Приложение № 1 </w:t>
      </w:r>
    </w:p>
    <w:p w:rsidR="00371E2C" w:rsidRPr="00F93DD7" w:rsidRDefault="00371E2C" w:rsidP="008B390A">
      <w:pPr>
        <w:ind w:firstLine="567"/>
        <w:jc w:val="right"/>
        <w:rPr>
          <w:sz w:val="28"/>
          <w:szCs w:val="28"/>
        </w:rPr>
      </w:pPr>
      <w:r w:rsidRPr="00F93DD7">
        <w:rPr>
          <w:sz w:val="28"/>
          <w:szCs w:val="28"/>
        </w:rPr>
        <w:t xml:space="preserve">                                                           УТВЕРЖДЕНО</w:t>
      </w:r>
    </w:p>
    <w:p w:rsidR="00371E2C" w:rsidRPr="00F93DD7" w:rsidRDefault="00371E2C" w:rsidP="008B390A">
      <w:pPr>
        <w:ind w:firstLine="567"/>
        <w:jc w:val="right"/>
        <w:rPr>
          <w:sz w:val="28"/>
          <w:szCs w:val="28"/>
        </w:rPr>
      </w:pPr>
      <w:r w:rsidRPr="00F93DD7">
        <w:rPr>
          <w:sz w:val="28"/>
          <w:szCs w:val="28"/>
        </w:rPr>
        <w:t xml:space="preserve">                                                    </w:t>
      </w:r>
      <w:r>
        <w:rPr>
          <w:sz w:val="28"/>
          <w:szCs w:val="28"/>
        </w:rPr>
        <w:t xml:space="preserve">                 </w:t>
      </w:r>
      <w:r w:rsidRPr="00F93DD7">
        <w:rPr>
          <w:sz w:val="28"/>
          <w:szCs w:val="28"/>
        </w:rPr>
        <w:t xml:space="preserve">  постановлением администрации </w:t>
      </w:r>
    </w:p>
    <w:p w:rsidR="00371E2C" w:rsidRPr="00F93DD7" w:rsidRDefault="00371E2C" w:rsidP="008B390A">
      <w:pPr>
        <w:ind w:firstLine="567"/>
        <w:jc w:val="right"/>
        <w:rPr>
          <w:sz w:val="28"/>
          <w:szCs w:val="28"/>
        </w:rPr>
      </w:pPr>
      <w:r w:rsidRPr="00F93DD7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 xml:space="preserve">                 </w:t>
      </w:r>
      <w:r w:rsidRPr="00F93DD7">
        <w:rPr>
          <w:sz w:val="28"/>
          <w:szCs w:val="28"/>
        </w:rPr>
        <w:t>Серафимовичского</w:t>
      </w:r>
    </w:p>
    <w:p w:rsidR="00371E2C" w:rsidRPr="00F93DD7" w:rsidRDefault="00371E2C" w:rsidP="008B390A">
      <w:pPr>
        <w:ind w:firstLine="567"/>
        <w:jc w:val="right"/>
        <w:rPr>
          <w:sz w:val="28"/>
          <w:szCs w:val="28"/>
        </w:rPr>
      </w:pPr>
      <w:r w:rsidRPr="00F93DD7">
        <w:rPr>
          <w:sz w:val="28"/>
          <w:szCs w:val="28"/>
        </w:rPr>
        <w:t xml:space="preserve">                                                                         муниципального района</w:t>
      </w:r>
    </w:p>
    <w:p w:rsidR="00371E2C" w:rsidRPr="00F93DD7" w:rsidRDefault="00371E2C" w:rsidP="008B390A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от 24</w:t>
      </w:r>
      <w:r w:rsidRPr="00F93DD7">
        <w:rPr>
          <w:sz w:val="28"/>
          <w:szCs w:val="28"/>
        </w:rPr>
        <w:t xml:space="preserve"> августа 2020 №</w:t>
      </w:r>
      <w:r>
        <w:rPr>
          <w:sz w:val="28"/>
          <w:szCs w:val="28"/>
        </w:rPr>
        <w:t xml:space="preserve"> 342/1</w:t>
      </w:r>
    </w:p>
    <w:p w:rsidR="00371E2C" w:rsidRPr="00F93DD7" w:rsidRDefault="00371E2C" w:rsidP="007808CB">
      <w:pPr>
        <w:ind w:firstLine="567"/>
        <w:jc w:val="center"/>
        <w:rPr>
          <w:sz w:val="28"/>
          <w:szCs w:val="28"/>
        </w:rPr>
      </w:pPr>
    </w:p>
    <w:p w:rsidR="00371E2C" w:rsidRPr="00F93DD7" w:rsidRDefault="00371E2C" w:rsidP="007808CB">
      <w:pPr>
        <w:ind w:firstLine="567"/>
        <w:jc w:val="center"/>
        <w:rPr>
          <w:sz w:val="28"/>
          <w:szCs w:val="28"/>
        </w:rPr>
      </w:pPr>
    </w:p>
    <w:p w:rsidR="00371E2C" w:rsidRPr="00F93DD7" w:rsidRDefault="00371E2C" w:rsidP="007808CB">
      <w:pPr>
        <w:ind w:firstLine="567"/>
        <w:jc w:val="center"/>
        <w:rPr>
          <w:sz w:val="28"/>
          <w:szCs w:val="28"/>
        </w:rPr>
      </w:pPr>
      <w:r w:rsidRPr="00F93DD7">
        <w:rPr>
          <w:sz w:val="28"/>
          <w:szCs w:val="28"/>
        </w:rPr>
        <w:t>ПОРЯДОК</w:t>
      </w:r>
    </w:p>
    <w:p w:rsidR="00371E2C" w:rsidRPr="00F93DD7" w:rsidRDefault="00371E2C" w:rsidP="007808CB">
      <w:pPr>
        <w:ind w:firstLine="567"/>
        <w:jc w:val="center"/>
        <w:rPr>
          <w:sz w:val="28"/>
          <w:szCs w:val="28"/>
        </w:rPr>
      </w:pPr>
      <w:r w:rsidRPr="00F93DD7">
        <w:rPr>
          <w:sz w:val="28"/>
          <w:szCs w:val="28"/>
        </w:rPr>
        <w:t xml:space="preserve"> организации горячего питания обучающихся (1-11классов) общеобразовательных учреждений Серафимовичского муниципального района Волгоградской области</w:t>
      </w:r>
    </w:p>
    <w:p w:rsidR="00371E2C" w:rsidRPr="00F93DD7" w:rsidRDefault="00371E2C" w:rsidP="007808CB">
      <w:pPr>
        <w:ind w:firstLine="567"/>
        <w:jc w:val="center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7808CB">
      <w:pPr>
        <w:ind w:firstLine="567"/>
        <w:jc w:val="center"/>
        <w:rPr>
          <w:sz w:val="28"/>
          <w:szCs w:val="28"/>
        </w:rPr>
      </w:pPr>
      <w:r w:rsidRPr="00F93DD7">
        <w:rPr>
          <w:b/>
          <w:sz w:val="28"/>
          <w:szCs w:val="28"/>
        </w:rPr>
        <w:t>1. Общие положения</w:t>
      </w:r>
      <w:r w:rsidRPr="00F93DD7">
        <w:rPr>
          <w:sz w:val="28"/>
          <w:szCs w:val="28"/>
        </w:rPr>
        <w:t>.</w:t>
      </w:r>
    </w:p>
    <w:p w:rsidR="00371E2C" w:rsidRPr="00F93DD7" w:rsidRDefault="00371E2C" w:rsidP="007808CB">
      <w:pPr>
        <w:ind w:firstLine="567"/>
        <w:jc w:val="center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1.1.Настоящий Порядок  организации горячего питания обучающихся (1-11классов) общеобразовательных учреждений Серафимовичского муниципального района Волгоградской области (далее – Положение) разработан в соответствии с: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Федеральным законом от 29.12.2012 № 273-ФЗ «Об образовании в Российской Федерации» (далее – Федеральный закон № 273-ФЗ) (в ред. от 01.03.2020 № 47-ФЗ);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Федеральным законом от 02.01.2002 № 29-ФЗ «О качестве и безопасности пищевых продуктов» (в ред. от 01.03.2020 № 47-ФЗ); - постановлением Главного государственного санитарного врача РФ от 23.07.2008 № 45 «Об утверждении СанПиН 2.4.5.2409-08 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 (далее - СанПиН 2.4.5.2409-08);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- постановлением Главного государственного санитарного врача РФ от 19.4.2010 № 25 «Об утверждении СанПиН 2.4.4.2599-10 «Гигиенические требования к устройству, содержанию и организации режима в оздоровительных учреждениях с дневным пребыванием детей в период каникул. Санитарно-эпидемиологические правила и нормативы» (далее - СанПиН 2.4.4.2599-10);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Законом Волгоградской области от 04.10.2013 № 118-ОД «Об образовании в Волгоградской области» (далее – Закон № 118-ОД) (в ред. от 30.07.2020 № 71-ОД);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Законом Волгоградской области от 31.12.2015 № 246-ОД «Социальный кодекс Волгоградской области» (далее - Социальный кодекс) (в ред. от 30.07.2020 № 71-ОД);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Законом Волгоградской области от 10.11.2005 № 1111-ОД «Об организации питания обучающихся (1-11 классы) в общеобразовательных учреждениях Волгоградской области» (далее - Закон № 1111-ОД) (в ред. от 30.07.2020 № 71-ОД);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постановлением администрации Волгоградской области от 08.12.2008 № 188-п «Об утверждении Порядка предоставления субвенций из областного бюджета для осуществления государственных полномочий Волгоградской области по предоставлению обучающимся по очной форме обучения в муниципальных общеобразовательных организациях Волгоградской области частичной компенсации стоимости питания, предусмотренной статьей 46 Социального кодекса Волгоградской области от 31.12.2015 № 246-ОД» (далее – Постановление № 188-п) (в ред. от 10.08.2020 № 471-п);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- постановлением администрации Волгоградской области от 30.10.2017 № 574-п «Об утверждении государственной программы Волгоградской области «Развитие образования в Волгоградской области» (Постановление № 574-п) (в ред. от 10.08.2020 № 472-п);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-постановлением администрации Волгоградской области 28.12.2019 № 692-п «О формировании, предоставлении и распределении субсидий из областного бюджета бюджетам муниципальных образований Волгоградской области» (далее – Постановление № 692-п);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постановлением администрации Волгоградской области от 10.08.2020 № 470-п «Об установлении размера частичной компенсации стоимости горячего питания, 3 предусматривающего наличие горячего блюда, не считая горячего напитка, не менее одного раза в день, на одного обучающегося в день» (далее – Постановление № 470-п);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постановлением администрации Серафимовичского муниципального района Волгоградской области от 24.07.2020 № 271/1 «Об утверждении в новой редакции муниципальной программы «Развитие образования» на 2020-2022 годы»;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приказом комитета образования и науки Волгоградской области от 01.09.2016 № 93 «Об утверждении Порядка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питания» (далее – приказ Комитета № 93) (в ред. от 25.01.2019 № 14);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1.2.Настоящий Порядок: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1.2.1.Распространяет свое действие на общеобразовательные учреждения Серафимовичского муниципального района Волгоградской области (далее – Учреждения), подведомственные отделу по образованию, опеке и попечительству администрации Серафимовичского муниципального района Волгоградской области (далее – Отдел) и регулирует отношения между Отделом, Учреждениями, юридическими лицами всех форм собственности и индивидуальными предпринимателями, предоставляющими услуги по организации питания обучающихся (далее - Организатор питания), родителями (законными представителями) обучающихся по вопросам организации питания обучающихся.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1.2.2.Устанавливает порядок реализации мероприятий по организации горячего питания обучающихся Учреждений, формирования и предоставления расходных обязательств бюджетов различного уровня. </w:t>
      </w:r>
    </w:p>
    <w:p w:rsidR="00371E2C" w:rsidRPr="00F93DD7" w:rsidRDefault="00371E2C" w:rsidP="0041291D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1.2.3.Реализует выполнение государственных полномочий Волгоградской области по предоставлению обучающимся по очной форме обучения в муниципальных общеобразовательных организациях Волгоградской области частичной компенсации стоимости питания, предусмотренных статьей 46 Социального кодекса (далее - льготная категория). </w:t>
      </w:r>
    </w:p>
    <w:p w:rsidR="00371E2C" w:rsidRPr="00F93DD7" w:rsidRDefault="00371E2C" w:rsidP="00A810A6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1.2.4. Определяет размер расходных обязательств Серафимовичского муниципального района Волгоградской области, возникающих при реализации мероприятий по организации  бесплатного горячего питания обучающихся 1-4 классов и 5-11 классов льготных категорий, предусмотренных статьей 46 Социального кодекса.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1.2.5. Устанавливает порядок организации горячего питания за счет средств родителей (законных представителей) обучающихся.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1.2.6. Создает условия, направленные на: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- оказание социальной поддержки отдельным категориям обучающихся Учреждений;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- обеспечение обучающихся оптимальным питанием, адекватным возрастным и физиологическим потребностям;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- сохранение и укрепление здоровья обучающихся;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формирование культуры здорового питания.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9E096B">
      <w:pPr>
        <w:ind w:firstLine="567"/>
        <w:jc w:val="center"/>
        <w:rPr>
          <w:b/>
          <w:sz w:val="28"/>
          <w:szCs w:val="28"/>
        </w:rPr>
      </w:pPr>
      <w:r w:rsidRPr="00F93DD7">
        <w:rPr>
          <w:b/>
          <w:sz w:val="28"/>
          <w:szCs w:val="28"/>
        </w:rPr>
        <w:t>2. Общие принципы организации питания.</w:t>
      </w:r>
    </w:p>
    <w:p w:rsidR="00371E2C" w:rsidRPr="00F93DD7" w:rsidRDefault="00371E2C" w:rsidP="009E096B">
      <w:pPr>
        <w:ind w:firstLine="567"/>
        <w:jc w:val="center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2.1. Обучающиеся имеют право получать горячее питание по месту обучения в течение учебного года за период фактического посещения Учреждения, за исключением каникул, актированных дней, карантина, нерабочих праздничных дней, выходных, в порядке и размере, установленных Администрацией Волгоградской области (областной бюджет) и Администрацией Серафимовичского муниципального района Волгоградской области (районный бюджет) в соответствии с СанПиН 2.4.5.2409-08.</w:t>
      </w:r>
    </w:p>
    <w:p w:rsidR="00371E2C" w:rsidRPr="00785D93" w:rsidRDefault="00371E2C" w:rsidP="00D53072">
      <w:pPr>
        <w:pStyle w:val="NormalWeb"/>
        <w:spacing w:before="195" w:beforeAutospacing="0" w:after="0" w:afterAutospacing="0" w:line="195" w:lineRule="atLeast"/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2.2. В период установления нерабочих дней и (или) организации обучения с применением дистанционных образов</w:t>
      </w:r>
      <w:r>
        <w:rPr>
          <w:sz w:val="28"/>
          <w:szCs w:val="28"/>
        </w:rPr>
        <w:t>ательных технологий в общеобразовательных учреждениях Серафимовичского муниципального района</w:t>
      </w:r>
      <w:r w:rsidRPr="00F93DD7">
        <w:rPr>
          <w:sz w:val="28"/>
          <w:szCs w:val="28"/>
        </w:rPr>
        <w:t xml:space="preserve">, в связи с проведением санитарно-эпидемиологических мероприятий по предупреждению распространения новой коронавирусной инфекции, вызванной COVID-19, частичная компенсация стоимости питания предоставляется в течение указанного периода </w:t>
      </w:r>
      <w:r w:rsidRPr="006E4554">
        <w:rPr>
          <w:color w:val="303F50"/>
        </w:rPr>
        <w:t xml:space="preserve"> </w:t>
      </w:r>
      <w:r w:rsidRPr="00785D93">
        <w:rPr>
          <w:sz w:val="28"/>
          <w:szCs w:val="28"/>
        </w:rPr>
        <w:t>путем предоставл</w:t>
      </w:r>
      <w:r>
        <w:rPr>
          <w:sz w:val="28"/>
          <w:szCs w:val="28"/>
        </w:rPr>
        <w:t>ения набора пищевых продуктов.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2.3. Питание в Учреждении может быть организовано следующими способами: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2.3.1. Оказание услуги по организации питания обучающихся самим Учреждением, что подразумевает наличие у общеобразовательной организации собственной столовой, содержание столовой и соответствующего штата в соответствии с установленными санитарно-гигиеническими требованиями или по приготовлению блюд на базе других общеобразовательных организаций путем заключения соответствующих договоров.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2.3.2. Путем заключения общеобразовательной организацией договора на организацию питания обучающихся с Организатором питания, который определяется учреждением в соответствии с Федеральным законом от 05.04.2013 № 44-ФЗ «О контрактной системе в сфере закупок товаров, работ, услуг для государственных и муниципальных нужд» (далее - ). Федеральный закон № 44-ФЗ).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2.4. Организация питания в общеобразовательных организациях должна соответствовать санитарно-эпидемиологическим требованиям, предъявляемым к организации питания обучающихся в общеобразовательных организациях.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2.5. Питание обучающихся в Учреждении осуществляется в соответствии с разработанным и согласованным с территориальным отделом Управления Роспотребнадзора по Волгоградской области </w:t>
      </w:r>
      <w:r w:rsidRPr="00F93DD7">
        <w:rPr>
          <w:color w:val="000000"/>
          <w:sz w:val="28"/>
          <w:szCs w:val="28"/>
        </w:rPr>
        <w:t xml:space="preserve">в </w:t>
      </w:r>
      <w:r w:rsidRPr="00F93DD7">
        <w:rPr>
          <w:color w:val="000000"/>
          <w:sz w:val="28"/>
          <w:szCs w:val="28"/>
          <w:shd w:val="clear" w:color="auto" w:fill="FFFFFF"/>
        </w:rPr>
        <w:t xml:space="preserve"> г. Михайловка, Кумылженском, Серафимовичском, Даниловском, Новоаннинском, Алексеевском, Киквидзенском, Еланском</w:t>
      </w:r>
      <w:r w:rsidRPr="00F93DD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Pr="00F93DD7">
        <w:rPr>
          <w:sz w:val="28"/>
          <w:szCs w:val="28"/>
        </w:rPr>
        <w:t xml:space="preserve">районах (далее - Управление Роспотребнадзора)- 5-10-дневным примерным меню с учетом сезонности, необходимого количества основных пищевых веществ и требуемой калорийности суточного рациона, дифференцированного по возрастным группам (7-11 и 12-18 лет).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2.6. Проверка пищи на качество до приема ее детьми ежедневно осуществляется членами бракеражной комиссии. Состав и положение о комиссии утверждается приказом руководителя муниципальной общеобразовательной Учреждения.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2.7. Вопросы организации питания в Учреждении (график питания, дежурство в столовой, питьевой режим и др.) определяются приказом руководителя Учреждения.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2.8. Ответственность за организацию питания в Учреждении, полноту охвата обучающихся питанием возлагается на руководителя Учреждения.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2.9. Организация отдыха детей в лагерях с дневным пребыванием, организованных на базе общеобразовательных организаций, осуществляющими организацию отдыха и оздоровления обучающихся в каникулярное время с обязательной организацией их питания осуществляется в соответствии с СанПиН 2.4.4.2599-10, СанПиН 2.4.5.2409-08.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2.10. Организация питания в оздоровительном лагере с дневным пребыванием на базе Учреждения в каникулярное время осуществляется путем проведения процедур закупки в соответствии с Федеральным законом № 44-ФЗ.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2.11. В Учреждении могут быть организованы следующие дополнительные услуги: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2.11.1. Диетическое питание;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2.11.2. Столы саморасчета (витаминные);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2.11.3. Комплексные обеды;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2.11.4. Столы заказов для работников Учреждения;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2.11.5. Питание в лагере с дневным пребыванием, организованном в каникулярный период;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2.11.6. Продажа кулинарных изделий, выпечки;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2.11.7. Буфетная продукция. </w:t>
      </w:r>
    </w:p>
    <w:p w:rsidR="00371E2C" w:rsidRPr="00F93DD7" w:rsidRDefault="00371E2C" w:rsidP="004B2AA0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2.12.Ассортимент дополнительного питания согласовывается с Управлением Роспотребнадзора и утверждается руководителем Учреждения ежегодно перед началом учебного года. </w:t>
      </w:r>
    </w:p>
    <w:p w:rsidR="00371E2C" w:rsidRPr="00F93DD7" w:rsidRDefault="00371E2C" w:rsidP="00BB4DC2">
      <w:pPr>
        <w:jc w:val="both"/>
        <w:rPr>
          <w:sz w:val="28"/>
          <w:szCs w:val="28"/>
        </w:rPr>
      </w:pPr>
    </w:p>
    <w:p w:rsidR="00371E2C" w:rsidRPr="00F93DD7" w:rsidRDefault="00371E2C" w:rsidP="009E096B">
      <w:pPr>
        <w:ind w:firstLine="567"/>
        <w:jc w:val="center"/>
        <w:rPr>
          <w:b/>
          <w:sz w:val="28"/>
          <w:szCs w:val="28"/>
        </w:rPr>
      </w:pPr>
      <w:r w:rsidRPr="00F93DD7">
        <w:rPr>
          <w:b/>
          <w:sz w:val="28"/>
          <w:szCs w:val="28"/>
        </w:rPr>
        <w:t>3. Порядок организации питания обучающихся льготных категорий.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3.1. В соответствии с Законом Волгоградской области от 10 ноября 2005г.№ 1111-ОД: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3.1.1. Обучающиеся 1-4 классов по очной форме обучения в муниципальных общеобразовательных организациях Волгоградской области обеспечиваются не менее одного раза в день бесплатным горячим питанием, предусматривающим наличие горячего блюда, не считая горячего напитка, в соответствии со статьей 14¹ Закона Волгоградской области от 04 октября 2013г. № 118-ОД «Об образовании в Волгоградской области»; </w:t>
      </w:r>
    </w:p>
    <w:p w:rsidR="00371E2C" w:rsidRPr="00F93DD7" w:rsidRDefault="00371E2C" w:rsidP="009917FD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3.1.2. Обучающимся по очной форме обучения в муниципальных общеобразовательных организациях Волгоградской области предоставляется частичная компенсация стоимости горячего питания, предусматривающего наличие горячего блюда, не считая горячего напитка, не менее одного раза в день (далее-частичная компенсация стоимости питания)</w:t>
      </w:r>
      <w:r>
        <w:rPr>
          <w:sz w:val="28"/>
          <w:szCs w:val="28"/>
        </w:rPr>
        <w:t xml:space="preserve"> </w:t>
      </w:r>
      <w:r w:rsidRPr="00F93DD7">
        <w:rPr>
          <w:sz w:val="28"/>
          <w:szCs w:val="28"/>
        </w:rPr>
        <w:t>на условиях, предусмотренных частями 2-5 статьи 46 Социального кодекса Волгоградской области от 31 декабря 2015г. №246-ОД.</w:t>
      </w:r>
    </w:p>
    <w:p w:rsidR="00371E2C" w:rsidRPr="00F93DD7" w:rsidRDefault="00371E2C" w:rsidP="009917FD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Частичная компенсация стоимости питания предоставляется следующим  категориям обучающихся 5-11 классов в муниципальных общеобразовательных организациях:</w:t>
      </w:r>
    </w:p>
    <w:p w:rsidR="00371E2C" w:rsidRPr="00F93DD7" w:rsidRDefault="00371E2C" w:rsidP="00265CE9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• детям из малоимущих семей, имеющих среднедушевой доход, не превышающий размер прожиточного минимума в расчете на душу населения по Волгоградской области, получающих ежемесячное пособие в центрах социальной защиты населения; </w:t>
      </w:r>
    </w:p>
    <w:p w:rsidR="00371E2C" w:rsidRPr="00F93DD7" w:rsidRDefault="00371E2C" w:rsidP="00265CE9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• детям из многодетных семей; </w:t>
      </w:r>
    </w:p>
    <w:p w:rsidR="00371E2C" w:rsidRPr="00F93DD7" w:rsidRDefault="00371E2C" w:rsidP="00265CE9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• детям, состоящим на учете у фтизиатра, вне зависимости от среднедушевого дохода семьи ребенка.</w:t>
      </w:r>
    </w:p>
    <w:p w:rsidR="00371E2C" w:rsidRPr="00F93DD7" w:rsidRDefault="00371E2C" w:rsidP="009917FD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В случае,   если обучающимся исполняется 18 лет до окончания обучения, частичная компенсация стоимости питания предоставляется на весь период обучения в муниципальной общеобразовательной организации.</w:t>
      </w:r>
    </w:p>
    <w:p w:rsidR="00371E2C" w:rsidRPr="00F93DD7" w:rsidRDefault="00371E2C" w:rsidP="00B50D95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3.2. Обучающимся льготных категорий за счет средств различных бюджетов в соответствии с Порядком предоставления субсидий из областного бюджета бюджетам  муниципальных образований, утвержденным Постановлением № 574-п, Порядком предоставления субвенций, утвержденным Постановлением № 188-п, Постановлением № 470-п, данным Порядком на период с 01 сентября 2020 года по 31 декабря 2020 года размер частичной компенсации стоимости горячего питания, предусматривающего наличие горячего блюда, не считая горячего напитка, не менее одного раза в день на одного обучающегося составляет 70,0 рублей: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1) 1 - 4 классов в рамках предоставления субсидий из областного бюджета – 52,8 рубля;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2) 5-11 классов (дети из малоимущих семей; дети из многодетных семей; дети, состоящие на учете у фтизиатра) в рамках предоставления субвенции из областного бюджета–52,8 рубля;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3) 1 - 11 классов (1-4 класс; 5-11 класс (дети из малоимущих семей; дети из многодетных семей; дети, состоящие на учете у фтизиатра) из районного бюджета – 17,2 рубля.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Стоимость компенсации горячего питания обучающимся деньгами не возвращается.</w:t>
      </w:r>
    </w:p>
    <w:p w:rsidR="00371E2C" w:rsidRPr="00F93DD7" w:rsidRDefault="00371E2C" w:rsidP="00BB4DC2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3.3. Питание обучающихся в Учреждении осуществляется в заявительном порядке. Предоставление мер социальной поддержки осуществляется на основании заявления родителя (законного представителя) обучающегося о предоставлении мер социальной поддержки (далее именуется - заявление) по форме согласно приложению к Порядку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питания, утвержденному приказом Комитета № 93.</w:t>
      </w:r>
    </w:p>
    <w:p w:rsidR="00371E2C" w:rsidRPr="00F93DD7" w:rsidRDefault="00371E2C" w:rsidP="009917FD">
      <w:pPr>
        <w:jc w:val="both"/>
        <w:rPr>
          <w:sz w:val="28"/>
          <w:szCs w:val="28"/>
          <w:lang w:eastAsia="ru-RU"/>
        </w:rPr>
      </w:pPr>
      <w:r w:rsidRPr="00F93DD7">
        <w:rPr>
          <w:sz w:val="28"/>
          <w:szCs w:val="28"/>
        </w:rPr>
        <w:t xml:space="preserve">          3.4.</w:t>
      </w:r>
      <w:r w:rsidRPr="00F93DD7">
        <w:rPr>
          <w:sz w:val="28"/>
          <w:szCs w:val="28"/>
          <w:lang w:eastAsia="ru-RU"/>
        </w:rPr>
        <w:t>Меры социальной поддержки назначаются сроком на один учебный год со дня принятия решения о предоставлении мер социальной поддержки и предоставляется в течение учебного года за период фактического посещения обучающимися общеобразовательной организации.</w:t>
      </w:r>
    </w:p>
    <w:p w:rsidR="00371E2C" w:rsidRPr="00F93DD7" w:rsidRDefault="00371E2C" w:rsidP="009917FD">
      <w:pPr>
        <w:jc w:val="both"/>
        <w:rPr>
          <w:sz w:val="28"/>
          <w:szCs w:val="28"/>
          <w:lang w:eastAsia="ru-RU"/>
        </w:rPr>
      </w:pPr>
      <w:r w:rsidRPr="00F93DD7">
        <w:rPr>
          <w:sz w:val="28"/>
          <w:szCs w:val="28"/>
          <w:lang w:eastAsia="ru-RU"/>
        </w:rPr>
        <w:t xml:space="preserve">         3.5. Представление мер социальной поддержки прекращается по решению руководителя общеобразовательной организации в следующих случаях:</w:t>
      </w:r>
    </w:p>
    <w:p w:rsidR="00371E2C" w:rsidRPr="00F93DD7" w:rsidRDefault="00371E2C" w:rsidP="009917FD">
      <w:pPr>
        <w:jc w:val="both"/>
        <w:rPr>
          <w:sz w:val="28"/>
          <w:szCs w:val="28"/>
          <w:lang w:eastAsia="ru-RU"/>
        </w:rPr>
      </w:pPr>
      <w:r w:rsidRPr="00F93DD7">
        <w:rPr>
          <w:sz w:val="28"/>
          <w:szCs w:val="28"/>
          <w:lang w:eastAsia="ru-RU"/>
        </w:rPr>
        <w:t>- выбытие получателя мер социальной поддержки из общеобразовательной организации;</w:t>
      </w:r>
    </w:p>
    <w:p w:rsidR="00371E2C" w:rsidRPr="00F93DD7" w:rsidRDefault="00371E2C" w:rsidP="009917FD">
      <w:pPr>
        <w:jc w:val="both"/>
        <w:rPr>
          <w:sz w:val="28"/>
          <w:szCs w:val="28"/>
          <w:lang w:eastAsia="ru-RU"/>
        </w:rPr>
      </w:pPr>
      <w:r w:rsidRPr="00F93DD7">
        <w:rPr>
          <w:sz w:val="28"/>
          <w:szCs w:val="28"/>
          <w:lang w:eastAsia="ru-RU"/>
        </w:rPr>
        <w:t>- установление факта недостоверности представленных сведений;</w:t>
      </w:r>
    </w:p>
    <w:p w:rsidR="00371E2C" w:rsidRPr="00F93DD7" w:rsidRDefault="00371E2C" w:rsidP="009917FD">
      <w:pPr>
        <w:jc w:val="both"/>
        <w:rPr>
          <w:sz w:val="28"/>
          <w:szCs w:val="28"/>
          <w:lang w:eastAsia="ru-RU"/>
        </w:rPr>
      </w:pPr>
      <w:r w:rsidRPr="00F93DD7">
        <w:rPr>
          <w:sz w:val="28"/>
          <w:szCs w:val="28"/>
          <w:lang w:eastAsia="ru-RU"/>
        </w:rPr>
        <w:t>- заявления одного из родителей (законных представителей) получателя мер социальной поддержки с отказом от получения мер социальной поддержки.</w:t>
      </w:r>
    </w:p>
    <w:p w:rsidR="00371E2C" w:rsidRPr="00F93DD7" w:rsidRDefault="00371E2C" w:rsidP="009917FD">
      <w:pPr>
        <w:jc w:val="both"/>
        <w:rPr>
          <w:sz w:val="28"/>
          <w:szCs w:val="28"/>
          <w:lang w:eastAsia="ru-RU"/>
        </w:rPr>
      </w:pPr>
      <w:r w:rsidRPr="00F93DD7">
        <w:rPr>
          <w:sz w:val="28"/>
          <w:szCs w:val="28"/>
          <w:lang w:eastAsia="ru-RU"/>
        </w:rPr>
        <w:t>Представление мер социальной поддержки прекращается на следующий день после издания руководителем муниципальной общеобразовательной организации соответствующего приказа.</w:t>
      </w:r>
    </w:p>
    <w:p w:rsidR="00371E2C" w:rsidRPr="00F93DD7" w:rsidRDefault="00371E2C" w:rsidP="009917FD">
      <w:pPr>
        <w:jc w:val="both"/>
        <w:rPr>
          <w:sz w:val="28"/>
          <w:szCs w:val="28"/>
          <w:lang w:eastAsia="ru-RU"/>
        </w:rPr>
      </w:pPr>
      <w:r w:rsidRPr="00F93DD7">
        <w:rPr>
          <w:sz w:val="28"/>
          <w:szCs w:val="28"/>
          <w:lang w:eastAsia="ru-RU"/>
        </w:rPr>
        <w:t>О принятом решении получатели мер социальной поддержки и его  родитель (законный представитель) уведомляются в срок не более 5 рабочих дней со дня приятия решения.</w:t>
      </w:r>
    </w:p>
    <w:p w:rsidR="00371E2C" w:rsidRPr="00F93DD7" w:rsidRDefault="00371E2C" w:rsidP="00BB4DC2">
      <w:pPr>
        <w:jc w:val="both"/>
        <w:rPr>
          <w:sz w:val="28"/>
          <w:szCs w:val="28"/>
          <w:lang w:eastAsia="ru-RU"/>
        </w:rPr>
      </w:pPr>
      <w:r w:rsidRPr="00F93DD7">
        <w:rPr>
          <w:sz w:val="28"/>
          <w:szCs w:val="28"/>
          <w:lang w:eastAsia="ru-RU"/>
        </w:rPr>
        <w:t xml:space="preserve">         3.6.Суммы, на которые меры социальной поддержки представлялись незаконно, подлежат возмещению в добровольном или судебном порядке, в соответствии с законодательством Российской Федерации.</w:t>
      </w:r>
    </w:p>
    <w:p w:rsidR="00371E2C" w:rsidRPr="00F93DD7" w:rsidRDefault="00371E2C" w:rsidP="00BB4DC2">
      <w:pPr>
        <w:ind w:firstLine="567"/>
        <w:jc w:val="both"/>
        <w:rPr>
          <w:sz w:val="28"/>
          <w:szCs w:val="28"/>
          <w:lang w:eastAsia="ru-RU"/>
        </w:rPr>
      </w:pPr>
      <w:r w:rsidRPr="00F93DD7">
        <w:rPr>
          <w:sz w:val="28"/>
          <w:szCs w:val="28"/>
          <w:lang w:eastAsia="ru-RU"/>
        </w:rPr>
        <w:t>3.7. Информацию о предоставлении частичной компенсации стоимости питания необходимо размещать в Единой государственной информационной системе социального обеспечения в соответствии  Федеральным Законом от 17 июля 1999г. №178-ФЗ « О государственной социальной помощи».</w:t>
      </w:r>
    </w:p>
    <w:p w:rsidR="00371E2C" w:rsidRPr="00F93DD7" w:rsidRDefault="00371E2C" w:rsidP="00B50D95">
      <w:pPr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7D2C23">
      <w:pPr>
        <w:ind w:firstLine="567"/>
        <w:jc w:val="center"/>
        <w:rPr>
          <w:b/>
          <w:sz w:val="28"/>
          <w:szCs w:val="28"/>
        </w:rPr>
      </w:pPr>
      <w:r w:rsidRPr="00F93DD7">
        <w:rPr>
          <w:b/>
          <w:sz w:val="28"/>
          <w:szCs w:val="28"/>
        </w:rPr>
        <w:t xml:space="preserve">4. Порядок организации горячего питания за счет средств родителей </w:t>
      </w:r>
    </w:p>
    <w:p w:rsidR="00371E2C" w:rsidRPr="00F93DD7" w:rsidRDefault="00371E2C" w:rsidP="007D2C23">
      <w:pPr>
        <w:ind w:firstLine="567"/>
        <w:jc w:val="center"/>
        <w:rPr>
          <w:b/>
          <w:sz w:val="28"/>
          <w:szCs w:val="28"/>
        </w:rPr>
      </w:pPr>
      <w:r w:rsidRPr="00F93DD7">
        <w:rPr>
          <w:b/>
          <w:sz w:val="28"/>
          <w:szCs w:val="28"/>
        </w:rPr>
        <w:t>(законных представителей) обучающихся.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4.1. Обучающиеся получают питание на платной основе за счет средств родителей (законных представителей). Родительская плата является основным источником финансирования горячего питания обучающихся.</w:t>
      </w:r>
    </w:p>
    <w:p w:rsidR="00371E2C" w:rsidRPr="00F93DD7" w:rsidRDefault="00371E2C" w:rsidP="00097660">
      <w:pPr>
        <w:ind w:right="140"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4.2. Родители (законные представители), дети которых не относятся к обучающимся, указанным в пункте 3.2. настоящего Порядка, оплачивают питание в полном размере в соответствии с меню.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4.3. Предоставление питания за счет средств родителей (законных представителей) в Учреждении производится только на добровольной основе с письменного заявления родителей (законных представителей) по форме, установленной Учреждением.</w:t>
      </w:r>
    </w:p>
    <w:p w:rsidR="00371E2C" w:rsidRPr="00F93DD7" w:rsidRDefault="00371E2C" w:rsidP="00FE4FCC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4.4. Списки детей для получения питания за счет средств родителей (законных представителей) формируются на 01 сентября ежегодно, утверждаются руководителем Учреждения и ежемесячно корректируются.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7D2C23">
      <w:pPr>
        <w:ind w:firstLine="567"/>
        <w:jc w:val="center"/>
        <w:rPr>
          <w:b/>
          <w:sz w:val="28"/>
          <w:szCs w:val="28"/>
        </w:rPr>
      </w:pPr>
      <w:r w:rsidRPr="00F93DD7">
        <w:rPr>
          <w:b/>
          <w:sz w:val="28"/>
          <w:szCs w:val="28"/>
        </w:rPr>
        <w:t>5. Порядок взаимодействия.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5.1. Отдел по образованию, опеке и попечительству администрации Серафимовичского муниципального района обеспечивает: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5.1.1. Ведение мониторинга питания обучающихся, а именно: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- Сбор информации по охвату питанием обучающихся;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- Сбор информации об организации и качестве питания обучающихся;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Системный анализ и оценку получаемой информации;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- Предоставление в установленном законодательством порядке информации по вопросам питания в комитет образования, науки и молодежной политики Волгоградской области, физическим и юридическим лицам.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5.1.2. Осуществление информирования руководителей Учреждений об изменениях в законодательных и иных нормативных актах по организации питания, а также о результатах проверок (контроля) Учреждений контролирующими (инспектирующими) органами по вопросам организации и качества питания в общеобразовательных учреждениях.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5.1.3. Консультирование руководителей Учреждений по вопросам организации питания.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5.1.4. Подготовку проектов нормативных, распорядительных, информационных и иных документов по организации питания обучающихся.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5.1.5. Координацию работы по организации питания Учреждений.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 Общеобразовательное учреждение: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5.2.1. Обеспечивает соблюдение действующего законодательства РФ в сфере организации горячего питания обучающихся.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5.2.2. Создает необходимые условия для организации питания обучающихся.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5.2.3. Назначает работников, ответственных за: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- осуществление контроля за организацией питания обучающихся, в том числе за приемом пищи обучающимися;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ведение ежедневного учета обучающихся, получающих питание, в том числе льготных категорий;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формирование в соответствии с законодательством документов на предоставление питания обучающимся льготных категорий в соответствии с нормативными правовыми актами;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бракераж готовой и сырой продукции;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соблюдение правил торговли;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-соблюдение санитарного состояния пищеблока и обеденного зала, С-витаминизацией блюд;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- оформление необходимой документации;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- информирование родителей (законных представителей) о проводимых в Учреждении мероприятиях по профилактике витаминной и микроэлементной недостаточности;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- предоставление в установленном порядке в Отдел необходимой информации об организации питания обучающихся.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5.2.4. Утверждает приказом комиссию по контролю за организацией и качеством питания обучающихся с включением в ее состав представителей администрации Учреждения, родительской общественности.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5.2.5. Утверждает приказом списки учащихся, получающих частичную компенсацию стоимости питания, формирует пакет документов в соответствии с региональными и муниципальными нормативно-правовыми актами.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5.2.6. Обеспечивает учет посещаемости обучающихся, исходя из источников финансирования.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5.2.7. Предоставляет в установленном порядке в Отдел необходимую информацию, отчеты по организации горячего питания обучающихся. Осуществляет подачу пакета документов по заключенным договорам на поставку продуктов питания в Отдел до 15 числа месяца, предшествующего месяцу организации питания.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5.2.8. Обеспечивает учет и контроль товарно-материальных ценностей и продуктов питания материально-ответственными лицами.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5.2.9. Разрабатывает и утверждает порядок питания (режим работы столовой, раздаточной, буфета, график приема пищи учащимися; порядок оформления заявок на питание, в том числе за счет родительских средств), меню.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5.2.10. Ежедневно утверждает меню.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5.2.11. Утверждает приказом комиссию по контролю за организацией питания обучающихся (качество пищи, выход блюд, соответствие фактического меню примерному, стоимость рационов питания, санитарное состояние обеденного зала, пищеблока) с включением в ее состав представителей администрации, органов общественного самоуправления Учреждения, родительской общественности, медицинского работника.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5.2.12.Организует совместно с родительской общественностью работу по формированию у учащихся культуры здорового и правильного питания, максимальному охвату обучающихся горячим питанием, в том числе с привлечением родительских средств.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5.2.13. Выполняет иные требования при организации питания в Учреждении, предусмотренные законодательством.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b/>
          <w:sz w:val="28"/>
          <w:szCs w:val="28"/>
        </w:rPr>
      </w:pPr>
      <w:r w:rsidRPr="00F93DD7">
        <w:rPr>
          <w:b/>
          <w:sz w:val="28"/>
          <w:szCs w:val="28"/>
        </w:rPr>
        <w:t>6. Права и обязанности родителей (законных представителей) обучающихся.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6.1. Родители (законные представители) обучающихся имеют право: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6.1.1. Подать заявление на предоставление мер социальной поддержки (получение частичной компенсации стоимости питания) в случае, предусмотренном действующими нормативными правовыми актами.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6.1.2. Вносить в установленном порядке в администрацию Учреждения предложения по улучшению организации горячего питания обучающихся лично, через родительский комитет и иные органы общественного самоуправления.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6.1.3. Знакомиться с примерным и ежедневным меню, ценами на готовую продукцию в школьных столовых и буфетах.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6.1.4. Принимать участие в деятельности органов общественного самоуправления Учреждения по вопросам организации питания обучающихся.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6.1.5. Оказывать в добровольном порядке благотворительную помощь с целью улучшения организации питания обучающихся строго в соответствии с действующим законодательством.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6.2. Родители (законные представители) обучающихся: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6.2.1. Предоставляют заявление на получение частичной компенсации стоимости питания ребенка, а так же согласие родителей (законных представителей) на обработку персональных данных в случаях и в форме, установленных Федеральным законом от 27.07.2006 № 152-ФЗ «О персональных данных» с приложением следующих документов (при наличии): - документ, подтверждающий факт постановки обучающегося на учет у фтизиатра; - решение (протокол) психолого-медико-педагогической комиссии о признании ребенка лицом с ограниченными возможностями здоровья.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6.2.1.1. Родители (законные представители) обучающихся могут так же предоставить документ, подтверждающий, что среднедушевой доход ниже величины прожиточного минимума в расчете на душу населения по Волгоградской области. В случае не предоставления данного документа, документ поступает в Учреждение в порядке межведомственного взаимодействия.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6.2.2. Своевременно информируют администрацию Учреждения о праве получения частичной компенсации стоимости питания их ребенка.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6.2.3. Своевременно сообщают классному руководителю ребенка или медицинскому работнику муниципальной общеобразовательной организации о болезни ребенка или его временном отсутствии в Учреждении для снятия его с питания на период фактического отсутствия.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6.2.4. Предупреждают медицинского работника и классного руководителя об аллергических реакциях на продукты питания, которые имеются у ребенка.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 xml:space="preserve"> 6.2.5. Ведут разъяснительную работу со своими детьми по формированию культуры здорового и правильного питания. </w:t>
      </w: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4B2AA0">
      <w:pPr>
        <w:jc w:val="both"/>
        <w:rPr>
          <w:sz w:val="28"/>
          <w:szCs w:val="28"/>
        </w:rPr>
      </w:pPr>
    </w:p>
    <w:p w:rsidR="00371E2C" w:rsidRPr="00F93DD7" w:rsidRDefault="00371E2C" w:rsidP="00C80A43">
      <w:pPr>
        <w:ind w:firstLine="567"/>
        <w:jc w:val="both"/>
        <w:rPr>
          <w:sz w:val="28"/>
          <w:szCs w:val="28"/>
        </w:rPr>
      </w:pPr>
    </w:p>
    <w:p w:rsidR="00371E2C" w:rsidRPr="00F93DD7" w:rsidRDefault="00371E2C" w:rsidP="006C5EC0">
      <w:pPr>
        <w:ind w:firstLine="567"/>
        <w:jc w:val="both"/>
        <w:rPr>
          <w:sz w:val="28"/>
          <w:szCs w:val="28"/>
        </w:rPr>
      </w:pPr>
      <w:r w:rsidRPr="00F93DD7">
        <w:rPr>
          <w:sz w:val="28"/>
          <w:szCs w:val="28"/>
        </w:rPr>
        <w:t>Начальник организационно-правового отдела                      И.В. Денисов</w:t>
      </w:r>
    </w:p>
    <w:p w:rsidR="00371E2C" w:rsidRPr="00F93DD7" w:rsidRDefault="00371E2C" w:rsidP="006C5EC0">
      <w:pPr>
        <w:ind w:firstLine="567"/>
        <w:jc w:val="both"/>
        <w:rPr>
          <w:sz w:val="28"/>
          <w:szCs w:val="28"/>
        </w:rPr>
      </w:pPr>
    </w:p>
    <w:p w:rsidR="00371E2C" w:rsidRDefault="00371E2C" w:rsidP="006C5EC0">
      <w:pPr>
        <w:ind w:firstLine="567"/>
        <w:jc w:val="both"/>
        <w:rPr>
          <w:szCs w:val="24"/>
        </w:rPr>
      </w:pPr>
    </w:p>
    <w:p w:rsidR="00371E2C" w:rsidRDefault="00371E2C" w:rsidP="006C5EC0">
      <w:pPr>
        <w:ind w:firstLine="567"/>
        <w:jc w:val="both"/>
        <w:rPr>
          <w:szCs w:val="24"/>
        </w:rPr>
      </w:pPr>
    </w:p>
    <w:p w:rsidR="00371E2C" w:rsidRDefault="00371E2C" w:rsidP="00A17916">
      <w:pPr>
        <w:spacing w:line="240" w:lineRule="auto"/>
        <w:ind w:firstLine="698"/>
        <w:jc w:val="right"/>
        <w:rPr>
          <w:bCs/>
          <w:sz w:val="28"/>
          <w:szCs w:val="28"/>
          <w:lang w:eastAsia="ru-RU"/>
        </w:rPr>
      </w:pPr>
    </w:p>
    <w:p w:rsidR="00371E2C" w:rsidRDefault="00371E2C" w:rsidP="00A17916">
      <w:pPr>
        <w:spacing w:line="240" w:lineRule="auto"/>
        <w:ind w:firstLine="698"/>
        <w:jc w:val="right"/>
        <w:rPr>
          <w:bCs/>
          <w:sz w:val="28"/>
          <w:szCs w:val="28"/>
          <w:lang w:eastAsia="ru-RU"/>
        </w:rPr>
      </w:pPr>
    </w:p>
    <w:p w:rsidR="00371E2C" w:rsidRPr="00ED32FA" w:rsidRDefault="00371E2C" w:rsidP="00A17916">
      <w:pPr>
        <w:spacing w:line="240" w:lineRule="auto"/>
        <w:ind w:firstLine="698"/>
        <w:jc w:val="right"/>
        <w:rPr>
          <w:sz w:val="28"/>
          <w:szCs w:val="28"/>
          <w:lang w:eastAsia="ru-RU"/>
        </w:rPr>
      </w:pPr>
      <w:r w:rsidRPr="00ED32FA">
        <w:rPr>
          <w:bCs/>
          <w:sz w:val="28"/>
          <w:szCs w:val="28"/>
          <w:lang w:eastAsia="ru-RU"/>
        </w:rPr>
        <w:t>Приложение</w:t>
      </w:r>
      <w:r w:rsidRPr="00ED32FA">
        <w:rPr>
          <w:bCs/>
          <w:sz w:val="28"/>
          <w:szCs w:val="28"/>
          <w:lang w:eastAsia="ru-RU"/>
        </w:rPr>
        <w:br/>
        <w:t xml:space="preserve">к </w:t>
      </w:r>
      <w:hyperlink w:anchor="sub_1000" w:history="1">
        <w:r w:rsidRPr="00ED32FA">
          <w:rPr>
            <w:bCs/>
            <w:sz w:val="28"/>
            <w:szCs w:val="28"/>
            <w:lang w:eastAsia="ru-RU"/>
          </w:rPr>
          <w:t>По</w:t>
        </w:r>
        <w:r>
          <w:rPr>
            <w:bCs/>
            <w:sz w:val="28"/>
            <w:szCs w:val="28"/>
            <w:lang w:eastAsia="ru-RU"/>
          </w:rPr>
          <w:t>рядку</w:t>
        </w:r>
      </w:hyperlink>
      <w:r w:rsidRPr="00ED32FA">
        <w:rPr>
          <w:bCs/>
          <w:sz w:val="28"/>
          <w:szCs w:val="28"/>
          <w:lang w:eastAsia="ru-RU"/>
        </w:rPr>
        <w:t xml:space="preserve"> организации</w:t>
      </w:r>
      <w:r w:rsidRPr="00ED32FA">
        <w:rPr>
          <w:bCs/>
          <w:sz w:val="28"/>
          <w:szCs w:val="28"/>
          <w:lang w:eastAsia="ru-RU"/>
        </w:rPr>
        <w:br/>
        <w:t>питания обучающихся (1-11 классы)</w:t>
      </w:r>
      <w:r w:rsidRPr="00ED32FA">
        <w:rPr>
          <w:bCs/>
          <w:sz w:val="28"/>
          <w:szCs w:val="28"/>
          <w:lang w:eastAsia="ru-RU"/>
        </w:rPr>
        <w:br/>
        <w:t>в муниципальных общеобразоват</w:t>
      </w:r>
      <w:r>
        <w:rPr>
          <w:bCs/>
          <w:sz w:val="28"/>
          <w:szCs w:val="28"/>
          <w:lang w:eastAsia="ru-RU"/>
        </w:rPr>
        <w:t>ельных</w:t>
      </w:r>
      <w:r>
        <w:rPr>
          <w:bCs/>
          <w:sz w:val="28"/>
          <w:szCs w:val="28"/>
          <w:lang w:eastAsia="ru-RU"/>
        </w:rPr>
        <w:br/>
        <w:t>организациях Серафимовичского</w:t>
      </w:r>
      <w:r w:rsidRPr="00ED32FA">
        <w:rPr>
          <w:bCs/>
          <w:sz w:val="28"/>
          <w:szCs w:val="28"/>
          <w:lang w:eastAsia="ru-RU"/>
        </w:rPr>
        <w:t xml:space="preserve"> муниципального</w:t>
      </w:r>
      <w:r w:rsidRPr="00ED32FA">
        <w:rPr>
          <w:bCs/>
          <w:sz w:val="28"/>
          <w:szCs w:val="28"/>
          <w:lang w:eastAsia="ru-RU"/>
        </w:rPr>
        <w:br/>
        <w:t>района Волгоградской области</w:t>
      </w:r>
    </w:p>
    <w:p w:rsidR="00371E2C" w:rsidRPr="00ED32FA" w:rsidRDefault="00371E2C" w:rsidP="00A17916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Руководителю муниципальной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общеобразовательной организации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_____________________________________________</w:t>
      </w:r>
    </w:p>
    <w:p w:rsidR="00371E2C" w:rsidRPr="008B390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Cs w:val="24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</w:t>
      </w:r>
      <w:r w:rsidRPr="008B390A">
        <w:rPr>
          <w:szCs w:val="24"/>
          <w:lang w:eastAsia="ru-RU"/>
        </w:rPr>
        <w:t>наименование должности руководителя</w:t>
      </w:r>
    </w:p>
    <w:p w:rsidR="00371E2C" w:rsidRPr="008B390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Cs w:val="24"/>
          <w:lang w:eastAsia="ru-RU"/>
        </w:rPr>
      </w:pPr>
      <w:r w:rsidRPr="008B390A">
        <w:rPr>
          <w:szCs w:val="24"/>
          <w:lang w:eastAsia="ru-RU"/>
        </w:rPr>
        <w:t xml:space="preserve">                            муниципальной общеобразовательной организации</w:t>
      </w:r>
    </w:p>
    <w:p w:rsidR="00371E2C" w:rsidRPr="00ED32FA" w:rsidRDefault="00371E2C" w:rsidP="00A17916">
      <w:pPr>
        <w:spacing w:line="240" w:lineRule="auto"/>
        <w:jc w:val="right"/>
        <w:rPr>
          <w:sz w:val="28"/>
          <w:szCs w:val="28"/>
          <w:lang w:eastAsia="ru-RU"/>
        </w:rPr>
      </w:pP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от __________________________________________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____________________________________________,</w:t>
      </w:r>
    </w:p>
    <w:p w:rsidR="00371E2C" w:rsidRPr="008B390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Cs w:val="24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</w:t>
      </w:r>
      <w:r w:rsidRPr="008B390A">
        <w:rPr>
          <w:szCs w:val="24"/>
          <w:lang w:eastAsia="ru-RU"/>
        </w:rPr>
        <w:t>фамилия, имя, отчество (при наличии)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проживающего по адресу: _____________________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_____________________________________________</w:t>
      </w:r>
    </w:p>
    <w:p w:rsidR="00371E2C" w:rsidRPr="00ED32FA" w:rsidRDefault="00371E2C" w:rsidP="00A17916">
      <w:pPr>
        <w:spacing w:line="240" w:lineRule="auto"/>
        <w:jc w:val="right"/>
        <w:rPr>
          <w:sz w:val="28"/>
          <w:szCs w:val="28"/>
          <w:lang w:eastAsia="ru-RU"/>
        </w:rPr>
      </w:pP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паспортные данные: __________________________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_____________________________________________</w:t>
      </w:r>
    </w:p>
    <w:p w:rsidR="00371E2C" w:rsidRPr="00ED32FA" w:rsidRDefault="00371E2C" w:rsidP="00A17916">
      <w:pPr>
        <w:spacing w:line="240" w:lineRule="auto"/>
        <w:jc w:val="right"/>
        <w:rPr>
          <w:sz w:val="28"/>
          <w:szCs w:val="28"/>
          <w:lang w:eastAsia="ru-RU"/>
        </w:rPr>
      </w:pP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контактный телефон: _________________________</w:t>
      </w:r>
    </w:p>
    <w:p w:rsidR="00371E2C" w:rsidRPr="00ED32FA" w:rsidRDefault="00371E2C" w:rsidP="00A17916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Pr="00F32DAF" w:rsidRDefault="00371E2C" w:rsidP="00A17916">
      <w:pPr>
        <w:autoSpaceDE w:val="0"/>
        <w:autoSpaceDN w:val="0"/>
        <w:adjustRightInd w:val="0"/>
        <w:spacing w:line="240" w:lineRule="auto"/>
        <w:jc w:val="center"/>
        <w:rPr>
          <w:lang w:eastAsia="ru-RU"/>
        </w:rPr>
      </w:pPr>
      <w:r w:rsidRPr="00F32DAF">
        <w:rPr>
          <w:b/>
          <w:bCs/>
          <w:color w:val="26282F"/>
          <w:lang w:eastAsia="ru-RU"/>
        </w:rPr>
        <w:t>ЗАЯВЛЕНИЕ</w:t>
      </w:r>
    </w:p>
    <w:p w:rsidR="00371E2C" w:rsidRPr="00ED32FA" w:rsidRDefault="00371E2C" w:rsidP="00A17916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Прошу Вас предоставить моему сыну (моей дочери) ______________________________________________________</w:t>
      </w:r>
      <w:r>
        <w:rPr>
          <w:sz w:val="28"/>
          <w:szCs w:val="28"/>
          <w:lang w:eastAsia="ru-RU"/>
        </w:rPr>
        <w:t>____________,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0"/>
          <w:lang w:eastAsia="ru-RU"/>
        </w:rPr>
      </w:pPr>
      <w:r w:rsidRPr="00ED32FA">
        <w:rPr>
          <w:sz w:val="20"/>
          <w:lang w:eastAsia="ru-RU"/>
        </w:rPr>
        <w:t>фамилия, имя, отчество (при наличии), дата рождения</w:t>
      </w:r>
    </w:p>
    <w:p w:rsidR="00371E2C" w:rsidRPr="00ED32FA" w:rsidRDefault="00371E2C" w:rsidP="00A17916">
      <w:pPr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обучающемуся ____ класса, меры социальной поддержки в виде  частичной  компенсации стоимости питания по </w:t>
      </w:r>
      <w:r>
        <w:rPr>
          <w:sz w:val="28"/>
          <w:szCs w:val="28"/>
          <w:lang w:eastAsia="ru-RU"/>
        </w:rPr>
        <w:t>категории в соответствии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>(нужное подчеркнуть):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-</w:t>
      </w:r>
      <w:r w:rsidRPr="00ED32FA">
        <w:rPr>
          <w:sz w:val="28"/>
          <w:szCs w:val="28"/>
          <w:lang w:eastAsia="ru-RU"/>
        </w:rPr>
        <w:t xml:space="preserve"> дети    из    малоимущих  семей,  имеющих  среднедушевой  доход,  не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превышающий  размер  </w:t>
      </w:r>
      <w:hyperlink r:id="rId8" w:history="1">
        <w:r w:rsidRPr="00ED32FA">
          <w:rPr>
            <w:bCs/>
            <w:color w:val="000000"/>
            <w:sz w:val="28"/>
            <w:szCs w:val="28"/>
            <w:lang w:eastAsia="ru-RU"/>
          </w:rPr>
          <w:t>прожиточного минимума</w:t>
        </w:r>
      </w:hyperlink>
      <w:r w:rsidRPr="00ED32FA">
        <w:rPr>
          <w:sz w:val="28"/>
          <w:szCs w:val="28"/>
          <w:lang w:eastAsia="ru-RU"/>
        </w:rPr>
        <w:t xml:space="preserve"> в расчёте на душу населения поВолгоградской    области,    получающих  ежемесячное  пособие  в  центрахсоциальной защиты населения;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- </w:t>
      </w:r>
      <w:r w:rsidRPr="00ED32FA">
        <w:rPr>
          <w:sz w:val="28"/>
          <w:szCs w:val="28"/>
          <w:lang w:eastAsia="ru-RU"/>
        </w:rPr>
        <w:t>дети из многодетных семей;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- </w:t>
      </w:r>
      <w:r w:rsidRPr="00ED32FA">
        <w:rPr>
          <w:sz w:val="28"/>
          <w:szCs w:val="28"/>
          <w:lang w:eastAsia="ru-RU"/>
        </w:rPr>
        <w:t>дети,    состоящие    на  учёте  у  фтизиатра,  вне  зависимости  отсреднедушевого дохода семьи ребёнка;</w:t>
      </w:r>
    </w:p>
    <w:p w:rsidR="00371E2C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учащимся первых классов общеобразовательных организаций, расположенных на территории Волгоградской области, а также учащимся 2-4 классов общеобразовательных организаций, расположенных на территории городских и сельских поселений.</w:t>
      </w:r>
    </w:p>
    <w:p w:rsidR="00371E2C" w:rsidRDefault="00371E2C" w:rsidP="00A17916">
      <w:pPr>
        <w:spacing w:line="240" w:lineRule="auto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Я ______________________________________________________________</w:t>
      </w:r>
    </w:p>
    <w:p w:rsidR="00371E2C" w:rsidRPr="00ED32FA" w:rsidRDefault="00371E2C" w:rsidP="00A17916">
      <w:pPr>
        <w:spacing w:line="240" w:lineRule="auto"/>
        <w:rPr>
          <w:sz w:val="20"/>
          <w:lang w:eastAsia="ru-RU"/>
        </w:rPr>
      </w:pPr>
      <w:r>
        <w:rPr>
          <w:sz w:val="20"/>
          <w:lang w:eastAsia="ru-RU"/>
        </w:rPr>
        <w:t xml:space="preserve">                                                  ф</w:t>
      </w:r>
      <w:r w:rsidRPr="00ED32FA">
        <w:rPr>
          <w:sz w:val="20"/>
          <w:lang w:eastAsia="ru-RU"/>
        </w:rPr>
        <w:t>амилия ,имя, отчество (при наличии)</w:t>
      </w:r>
    </w:p>
    <w:p w:rsidR="00371E2C" w:rsidRDefault="00371E2C" w:rsidP="00A17916">
      <w:pPr>
        <w:spacing w:line="240" w:lineRule="auto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соответствии с Федеральным законом от 27 июля 2006г. № 152 –ФЗ «О персональных данных» даю согласие на обработку и использование муниципальной общеобразовательной организацией представленных в заявлении персональных данных в целях принятия решения о предоставлении моему сыну (моей дочери) меры социальной поддержки в виде частичной компенсации стоимости питания.</w:t>
      </w:r>
    </w:p>
    <w:p w:rsidR="00371E2C" w:rsidRDefault="00371E2C" w:rsidP="00A17916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Pr="00ED32FA" w:rsidRDefault="00371E2C" w:rsidP="00A17916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Приложение (нужное отметить):</w:t>
      </w:r>
    </w:p>
    <w:p w:rsidR="00371E2C" w:rsidRPr="005E40CC" w:rsidRDefault="00371E2C" w:rsidP="00A1791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5E40CC">
        <w:rPr>
          <w:rFonts w:ascii="Times New Roman" w:hAnsi="Times New Roman"/>
          <w:sz w:val="28"/>
          <w:szCs w:val="28"/>
          <w:lang w:eastAsia="ru-RU"/>
        </w:rPr>
        <w:t xml:space="preserve">документ,  подтверждающий,  что среднедушевой доход ниже </w:t>
      </w:r>
      <w:hyperlink r:id="rId9" w:history="1">
        <w:r w:rsidRPr="005E40CC">
          <w:rPr>
            <w:rFonts w:ascii="Times New Roman" w:hAnsi="Times New Roman"/>
            <w:bCs/>
            <w:sz w:val="28"/>
            <w:szCs w:val="28"/>
            <w:lang w:eastAsia="ru-RU"/>
          </w:rPr>
          <w:t>величины</w:t>
        </w:r>
      </w:hyperlink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hyperlink r:id="rId10" w:history="1">
        <w:r w:rsidRPr="00ED32FA">
          <w:rPr>
            <w:bCs/>
            <w:sz w:val="28"/>
            <w:szCs w:val="28"/>
            <w:lang w:eastAsia="ru-RU"/>
          </w:rPr>
          <w:t>прожиточного  минимума</w:t>
        </w:r>
      </w:hyperlink>
      <w:r w:rsidRPr="00ED32FA">
        <w:rPr>
          <w:sz w:val="28"/>
          <w:szCs w:val="28"/>
          <w:lang w:eastAsia="ru-RU"/>
        </w:rPr>
        <w:t xml:space="preserve"> в  расчёте  на  душу  населения  по Волгоградской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>области,  предоставляемый  в  порядке,  определенном комитетом социальнойзащиты населения Волгоградской области;</w:t>
      </w:r>
    </w:p>
    <w:p w:rsidR="00371E2C" w:rsidRPr="005E40CC" w:rsidRDefault="00371E2C" w:rsidP="00A1791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E40CC">
        <w:rPr>
          <w:rFonts w:ascii="Times New Roman" w:hAnsi="Times New Roman"/>
          <w:sz w:val="28"/>
          <w:szCs w:val="28"/>
          <w:lang w:eastAsia="ru-RU"/>
        </w:rPr>
        <w:t>документ, подтверждающий регистрацию семьи в качестве многодетной;</w:t>
      </w:r>
    </w:p>
    <w:p w:rsidR="00371E2C" w:rsidRPr="005E40CC" w:rsidRDefault="00371E2C" w:rsidP="00A1791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E40CC">
        <w:rPr>
          <w:rFonts w:ascii="Times New Roman" w:hAnsi="Times New Roman"/>
          <w:sz w:val="28"/>
          <w:szCs w:val="28"/>
          <w:lang w:eastAsia="ru-RU"/>
        </w:rPr>
        <w:t>документ,  подтверждающий  факт постановки обучающегося на учёт у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>фтизиатра;</w:t>
      </w:r>
    </w:p>
    <w:p w:rsidR="00371E2C" w:rsidRPr="005E40CC" w:rsidRDefault="00371E2C" w:rsidP="00A1791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E40CC">
        <w:rPr>
          <w:rFonts w:ascii="Times New Roman" w:hAnsi="Times New Roman"/>
          <w:sz w:val="28"/>
          <w:szCs w:val="28"/>
          <w:lang w:eastAsia="ru-RU"/>
        </w:rPr>
        <w:t>отсутствует.</w:t>
      </w:r>
    </w:p>
    <w:p w:rsidR="00371E2C" w:rsidRPr="00ED32FA" w:rsidRDefault="00371E2C" w:rsidP="00A17916">
      <w:pPr>
        <w:spacing w:line="240" w:lineRule="auto"/>
        <w:rPr>
          <w:sz w:val="28"/>
          <w:szCs w:val="28"/>
          <w:lang w:eastAsia="ru-RU"/>
        </w:rPr>
      </w:pP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"__"___________20      </w:t>
      </w:r>
      <w:r w:rsidRPr="00ED32FA">
        <w:rPr>
          <w:sz w:val="28"/>
          <w:szCs w:val="28"/>
          <w:lang w:eastAsia="ru-RU"/>
        </w:rPr>
        <w:t>г. ______________________________________</w:t>
      </w:r>
    </w:p>
    <w:p w:rsidR="00371E2C" w:rsidRPr="00ED32FA" w:rsidRDefault="00371E2C" w:rsidP="00A17916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>(подпись заявителя)</w:t>
      </w:r>
    </w:p>
    <w:p w:rsidR="00371E2C" w:rsidRDefault="00371E2C" w:rsidP="00A17916">
      <w:pPr>
        <w:jc w:val="both"/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 w:val="28"/>
          <w:szCs w:val="28"/>
        </w:rPr>
      </w:pPr>
      <w:r w:rsidRPr="008B390A">
        <w:rPr>
          <w:sz w:val="28"/>
          <w:szCs w:val="28"/>
        </w:rPr>
        <w:t xml:space="preserve"> Начальник отдела по образованию, </w:t>
      </w:r>
    </w:p>
    <w:p w:rsidR="00371E2C" w:rsidRPr="008B390A" w:rsidRDefault="00371E2C" w:rsidP="007E6AC4">
      <w:pPr>
        <w:rPr>
          <w:sz w:val="28"/>
          <w:szCs w:val="28"/>
        </w:rPr>
      </w:pPr>
      <w:r w:rsidRPr="008B390A">
        <w:rPr>
          <w:sz w:val="28"/>
          <w:szCs w:val="28"/>
        </w:rPr>
        <w:t>опеке и попечительству</w:t>
      </w:r>
    </w:p>
    <w:p w:rsidR="00371E2C" w:rsidRDefault="00371E2C" w:rsidP="007E6AC4">
      <w:pPr>
        <w:rPr>
          <w:sz w:val="28"/>
          <w:szCs w:val="28"/>
        </w:rPr>
      </w:pPr>
      <w:r w:rsidRPr="008B390A">
        <w:rPr>
          <w:sz w:val="28"/>
          <w:szCs w:val="28"/>
        </w:rPr>
        <w:t xml:space="preserve"> администрации Серафимовичского </w:t>
      </w:r>
    </w:p>
    <w:p w:rsidR="00371E2C" w:rsidRPr="008B390A" w:rsidRDefault="00371E2C" w:rsidP="007E6AC4">
      <w:pPr>
        <w:rPr>
          <w:sz w:val="28"/>
          <w:szCs w:val="28"/>
        </w:rPr>
      </w:pPr>
      <w:r w:rsidRPr="008B390A">
        <w:rPr>
          <w:sz w:val="28"/>
          <w:szCs w:val="28"/>
        </w:rPr>
        <w:t xml:space="preserve">муниципального района                     </w:t>
      </w:r>
      <w:r>
        <w:rPr>
          <w:sz w:val="28"/>
          <w:szCs w:val="28"/>
        </w:rPr>
        <w:t xml:space="preserve">                                      </w:t>
      </w:r>
      <w:r w:rsidRPr="008B390A">
        <w:rPr>
          <w:sz w:val="28"/>
          <w:szCs w:val="28"/>
        </w:rPr>
        <w:t xml:space="preserve">  Е.Н. Цибенко</w:t>
      </w: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Default="00371E2C" w:rsidP="007E6AC4">
      <w:pPr>
        <w:rPr>
          <w:szCs w:val="24"/>
        </w:rPr>
      </w:pPr>
    </w:p>
    <w:p w:rsidR="00371E2C" w:rsidRPr="00F93DD7" w:rsidRDefault="00371E2C" w:rsidP="007E6AC4">
      <w:pPr>
        <w:rPr>
          <w:szCs w:val="24"/>
        </w:rPr>
      </w:pPr>
    </w:p>
    <w:p w:rsidR="00371E2C" w:rsidRPr="008B390A" w:rsidRDefault="00371E2C" w:rsidP="007E6AC4">
      <w:pPr>
        <w:rPr>
          <w:szCs w:val="24"/>
        </w:rPr>
      </w:pPr>
    </w:p>
    <w:p w:rsidR="00371E2C" w:rsidRDefault="00371E2C" w:rsidP="00344FC3">
      <w:pPr>
        <w:spacing w:line="240" w:lineRule="auto"/>
        <w:ind w:firstLine="698"/>
        <w:jc w:val="right"/>
        <w:rPr>
          <w:bCs/>
          <w:color w:val="000000"/>
          <w:sz w:val="28"/>
          <w:szCs w:val="28"/>
          <w:lang w:val="en-US" w:eastAsia="ru-RU"/>
        </w:rPr>
      </w:pPr>
    </w:p>
    <w:p w:rsidR="00371E2C" w:rsidRPr="008B390A" w:rsidRDefault="00371E2C" w:rsidP="00344FC3">
      <w:pPr>
        <w:spacing w:line="240" w:lineRule="auto"/>
        <w:ind w:firstLine="698"/>
        <w:jc w:val="right"/>
        <w:rPr>
          <w:color w:val="000000"/>
          <w:sz w:val="28"/>
          <w:szCs w:val="28"/>
          <w:lang w:eastAsia="ru-RU"/>
        </w:rPr>
      </w:pPr>
      <w:r w:rsidRPr="008B390A">
        <w:rPr>
          <w:bCs/>
          <w:color w:val="000000"/>
          <w:sz w:val="28"/>
          <w:szCs w:val="28"/>
          <w:lang w:eastAsia="ru-RU"/>
        </w:rPr>
        <w:t>Приложение 2</w:t>
      </w:r>
    </w:p>
    <w:p w:rsidR="00371E2C" w:rsidRPr="008B390A" w:rsidRDefault="00371E2C" w:rsidP="00344FC3">
      <w:pPr>
        <w:spacing w:line="240" w:lineRule="auto"/>
        <w:rPr>
          <w:color w:val="000000"/>
          <w:sz w:val="28"/>
          <w:szCs w:val="28"/>
          <w:lang w:eastAsia="ru-RU"/>
        </w:rPr>
      </w:pPr>
    </w:p>
    <w:p w:rsidR="00371E2C" w:rsidRPr="008B390A" w:rsidRDefault="00371E2C" w:rsidP="008B390A">
      <w:pPr>
        <w:spacing w:line="240" w:lineRule="auto"/>
        <w:ind w:firstLine="698"/>
        <w:jc w:val="right"/>
        <w:rPr>
          <w:color w:val="000000"/>
          <w:sz w:val="28"/>
          <w:szCs w:val="28"/>
          <w:lang w:eastAsia="ru-RU"/>
        </w:rPr>
      </w:pPr>
      <w:r w:rsidRPr="008B390A">
        <w:rPr>
          <w:bCs/>
          <w:color w:val="000000"/>
          <w:sz w:val="28"/>
          <w:szCs w:val="28"/>
          <w:lang w:eastAsia="ru-RU"/>
        </w:rPr>
        <w:t>Утверждено</w:t>
      </w:r>
      <w:r w:rsidRPr="008B390A">
        <w:rPr>
          <w:bCs/>
          <w:color w:val="000000"/>
          <w:sz w:val="28"/>
          <w:szCs w:val="28"/>
          <w:lang w:eastAsia="ru-RU"/>
        </w:rPr>
        <w:br/>
      </w:r>
      <w:hyperlink w:anchor="sub_0" w:history="1">
        <w:r w:rsidRPr="008B390A">
          <w:rPr>
            <w:bCs/>
            <w:color w:val="000000"/>
            <w:sz w:val="28"/>
            <w:szCs w:val="28"/>
            <w:lang w:eastAsia="ru-RU"/>
          </w:rPr>
          <w:t>постановлением</w:t>
        </w:r>
      </w:hyperlink>
      <w:r w:rsidRPr="008B390A">
        <w:rPr>
          <w:bCs/>
          <w:color w:val="000000"/>
          <w:sz w:val="28"/>
          <w:szCs w:val="28"/>
          <w:lang w:eastAsia="ru-RU"/>
        </w:rPr>
        <w:t xml:space="preserve"> Администрации</w:t>
      </w:r>
      <w:r w:rsidRPr="008B390A">
        <w:rPr>
          <w:bCs/>
          <w:color w:val="000000"/>
          <w:sz w:val="28"/>
          <w:szCs w:val="28"/>
          <w:lang w:eastAsia="ru-RU"/>
        </w:rPr>
        <w:br/>
        <w:t>Серафимовичского муниципального района</w:t>
      </w:r>
      <w:r w:rsidRPr="008B390A">
        <w:rPr>
          <w:bCs/>
          <w:color w:val="000000"/>
          <w:sz w:val="28"/>
          <w:szCs w:val="28"/>
          <w:lang w:eastAsia="ru-RU"/>
        </w:rPr>
        <w:br/>
        <w:t>Волгоградской области</w:t>
      </w:r>
      <w:r w:rsidRPr="008B390A">
        <w:rPr>
          <w:bCs/>
          <w:color w:val="000000"/>
          <w:sz w:val="28"/>
          <w:szCs w:val="28"/>
          <w:lang w:eastAsia="ru-RU"/>
        </w:rPr>
        <w:br/>
        <w:t xml:space="preserve">от  </w:t>
      </w:r>
      <w:r>
        <w:rPr>
          <w:bCs/>
          <w:color w:val="000000"/>
          <w:sz w:val="28"/>
          <w:szCs w:val="28"/>
          <w:lang w:eastAsia="ru-RU"/>
        </w:rPr>
        <w:t>24.08.</w:t>
      </w:r>
      <w:r w:rsidRPr="008B390A">
        <w:rPr>
          <w:bCs/>
          <w:color w:val="000000"/>
          <w:sz w:val="28"/>
          <w:szCs w:val="28"/>
          <w:lang w:eastAsia="ru-RU"/>
        </w:rPr>
        <w:t>2020 г. N</w:t>
      </w:r>
      <w:r>
        <w:rPr>
          <w:bCs/>
          <w:color w:val="000000"/>
          <w:sz w:val="28"/>
          <w:szCs w:val="28"/>
          <w:lang w:eastAsia="ru-RU"/>
        </w:rPr>
        <w:t>342/1</w:t>
      </w:r>
    </w:p>
    <w:p w:rsidR="00371E2C" w:rsidRPr="00F32DAF" w:rsidRDefault="00371E2C" w:rsidP="00344FC3">
      <w:pPr>
        <w:spacing w:line="240" w:lineRule="auto"/>
        <w:rPr>
          <w:szCs w:val="24"/>
          <w:lang w:eastAsia="ru-RU"/>
        </w:rPr>
      </w:pPr>
    </w:p>
    <w:p w:rsidR="00371E2C" w:rsidRPr="00F32DAF" w:rsidRDefault="00371E2C" w:rsidP="00344FC3">
      <w:pPr>
        <w:keepNext/>
        <w:spacing w:before="240" w:after="60" w:line="240" w:lineRule="auto"/>
        <w:jc w:val="center"/>
        <w:outlineLvl w:val="0"/>
        <w:rPr>
          <w:rFonts w:ascii="Cambria" w:hAnsi="Cambria"/>
          <w:b/>
          <w:bCs/>
          <w:kern w:val="32"/>
          <w:sz w:val="32"/>
          <w:szCs w:val="32"/>
          <w:lang w:eastAsia="ru-RU"/>
        </w:rPr>
      </w:pPr>
      <w:r>
        <w:rPr>
          <w:rFonts w:ascii="Cambria" w:hAnsi="Cambria"/>
          <w:b/>
          <w:bCs/>
          <w:kern w:val="32"/>
          <w:sz w:val="32"/>
          <w:szCs w:val="32"/>
          <w:lang w:eastAsia="ru-RU"/>
        </w:rPr>
        <w:t xml:space="preserve">Порядок обеспечения бесплатным двухразовым горячим питанием обучающихся с ограниченными возможностями здоровья и детей - инвалидов </w:t>
      </w:r>
      <w:r w:rsidRPr="00F32DAF">
        <w:rPr>
          <w:rFonts w:ascii="Cambria" w:hAnsi="Cambria"/>
          <w:b/>
          <w:bCs/>
          <w:kern w:val="32"/>
          <w:sz w:val="32"/>
          <w:szCs w:val="32"/>
          <w:lang w:eastAsia="ru-RU"/>
        </w:rPr>
        <w:t xml:space="preserve"> в муниципальных общеобразоват</w:t>
      </w:r>
      <w:r>
        <w:rPr>
          <w:rFonts w:ascii="Cambria" w:hAnsi="Cambria"/>
          <w:b/>
          <w:bCs/>
          <w:kern w:val="32"/>
          <w:sz w:val="32"/>
          <w:szCs w:val="32"/>
          <w:lang w:eastAsia="ru-RU"/>
        </w:rPr>
        <w:t>ельных организациях Серафимовичского</w:t>
      </w:r>
      <w:r w:rsidRPr="00F32DAF">
        <w:rPr>
          <w:rFonts w:ascii="Cambria" w:hAnsi="Cambria"/>
          <w:b/>
          <w:bCs/>
          <w:kern w:val="32"/>
          <w:sz w:val="32"/>
          <w:szCs w:val="32"/>
          <w:lang w:eastAsia="ru-RU"/>
        </w:rPr>
        <w:t xml:space="preserve">  муниципального района Волгоградской области</w:t>
      </w:r>
    </w:p>
    <w:p w:rsidR="00371E2C" w:rsidRPr="00F32DAF" w:rsidRDefault="00371E2C" w:rsidP="00344FC3">
      <w:pPr>
        <w:spacing w:line="240" w:lineRule="auto"/>
        <w:rPr>
          <w:sz w:val="20"/>
          <w:lang w:eastAsia="ru-RU"/>
        </w:rPr>
      </w:pPr>
    </w:p>
    <w:p w:rsidR="00371E2C" w:rsidRPr="00F32DAF" w:rsidRDefault="00371E2C" w:rsidP="00344FC3">
      <w:pPr>
        <w:keepNext/>
        <w:spacing w:before="240" w:after="60" w:line="240" w:lineRule="auto"/>
        <w:outlineLvl w:val="0"/>
        <w:rPr>
          <w:rFonts w:ascii="Cambria" w:hAnsi="Cambria"/>
          <w:b/>
          <w:bCs/>
          <w:kern w:val="32"/>
          <w:sz w:val="32"/>
          <w:szCs w:val="32"/>
          <w:lang w:eastAsia="ru-RU"/>
        </w:rPr>
      </w:pPr>
      <w:r w:rsidRPr="00F32DAF">
        <w:rPr>
          <w:rFonts w:ascii="Cambria" w:hAnsi="Cambria"/>
          <w:b/>
          <w:bCs/>
          <w:kern w:val="32"/>
          <w:sz w:val="32"/>
          <w:szCs w:val="32"/>
          <w:lang w:eastAsia="ru-RU"/>
        </w:rPr>
        <w:t>1. Общие положения</w:t>
      </w:r>
    </w:p>
    <w:p w:rsidR="00371E2C" w:rsidRPr="00F32DAF" w:rsidRDefault="00371E2C" w:rsidP="00344FC3">
      <w:pPr>
        <w:spacing w:line="240" w:lineRule="auto"/>
        <w:rPr>
          <w:sz w:val="28"/>
          <w:szCs w:val="28"/>
          <w:lang w:eastAsia="ru-RU"/>
        </w:rPr>
      </w:pPr>
    </w:p>
    <w:p w:rsidR="00371E2C" w:rsidRPr="008B390A" w:rsidRDefault="00371E2C" w:rsidP="008730A2">
      <w:pPr>
        <w:pStyle w:val="Heading1"/>
        <w:shd w:val="clear" w:color="auto" w:fill="FFFFFF"/>
        <w:spacing w:before="0" w:line="240" w:lineRule="auto"/>
        <w:ind w:firstLine="567"/>
        <w:jc w:val="both"/>
        <w:textAlignment w:val="baseline"/>
        <w:rPr>
          <w:rFonts w:ascii="Times New Roman" w:hAnsi="Times New Roman"/>
          <w:b w:val="0"/>
          <w:color w:val="2D2D2D"/>
          <w:spacing w:val="2"/>
          <w:kern w:val="36"/>
          <w:lang w:eastAsia="ru-RU"/>
        </w:rPr>
      </w:pPr>
      <w:r w:rsidRPr="00392E2B">
        <w:rPr>
          <w:rFonts w:ascii="Times New Roman" w:hAnsi="Times New Roman"/>
          <w:b w:val="0"/>
          <w:color w:val="auto"/>
          <w:lang w:eastAsia="ru-RU"/>
        </w:rPr>
        <w:t>1.1. Настоящий Порядок  организации питания обучающихся (1-11 классы) в муниципальных общеобразоват</w:t>
      </w:r>
      <w:r>
        <w:rPr>
          <w:rFonts w:ascii="Times New Roman" w:hAnsi="Times New Roman"/>
          <w:b w:val="0"/>
          <w:color w:val="auto"/>
          <w:lang w:eastAsia="ru-RU"/>
        </w:rPr>
        <w:t>ельных организациях Серафимовичского</w:t>
      </w:r>
      <w:r w:rsidRPr="00392E2B">
        <w:rPr>
          <w:rFonts w:ascii="Times New Roman" w:hAnsi="Times New Roman"/>
          <w:b w:val="0"/>
          <w:color w:val="auto"/>
          <w:lang w:eastAsia="ru-RU"/>
        </w:rPr>
        <w:t xml:space="preserve"> муниципального района Волгоградской области (далее - Порядок) ра</w:t>
      </w:r>
      <w:r>
        <w:rPr>
          <w:rFonts w:ascii="Times New Roman" w:hAnsi="Times New Roman"/>
          <w:b w:val="0"/>
          <w:color w:val="auto"/>
          <w:lang w:eastAsia="ru-RU"/>
        </w:rPr>
        <w:t xml:space="preserve">зработан  в   соответствии с частью </w:t>
      </w:r>
      <w:r w:rsidRPr="00392E2B">
        <w:rPr>
          <w:rFonts w:ascii="Times New Roman" w:hAnsi="Times New Roman"/>
          <w:b w:val="0"/>
          <w:color w:val="auto"/>
          <w:lang w:eastAsia="ru-RU"/>
        </w:rPr>
        <w:t xml:space="preserve"> 7 статьи 79 Фед</w:t>
      </w:r>
      <w:r>
        <w:rPr>
          <w:rFonts w:ascii="Times New Roman" w:hAnsi="Times New Roman"/>
          <w:b w:val="0"/>
          <w:color w:val="auto"/>
          <w:lang w:eastAsia="ru-RU"/>
        </w:rPr>
        <w:t>ерального Закона от 29.12.2012</w:t>
      </w:r>
      <w:r w:rsidRPr="00392E2B">
        <w:rPr>
          <w:rFonts w:ascii="Times New Roman" w:hAnsi="Times New Roman"/>
          <w:b w:val="0"/>
          <w:color w:val="auto"/>
          <w:lang w:eastAsia="ru-RU"/>
        </w:rPr>
        <w:t xml:space="preserve"> № </w:t>
      </w:r>
      <w:r>
        <w:rPr>
          <w:rFonts w:ascii="Times New Roman" w:hAnsi="Times New Roman"/>
          <w:b w:val="0"/>
          <w:color w:val="000000"/>
          <w:lang w:eastAsia="ru-RU"/>
        </w:rPr>
        <w:t xml:space="preserve">273-ФЗ «Об образовании» </w:t>
      </w:r>
      <w:r w:rsidRPr="00392E2B">
        <w:rPr>
          <w:rFonts w:ascii="Times New Roman" w:hAnsi="Times New Roman"/>
          <w:b w:val="0"/>
          <w:color w:val="000000"/>
          <w:lang w:eastAsia="ru-RU"/>
        </w:rPr>
        <w:t xml:space="preserve">и </w:t>
      </w:r>
      <w:r w:rsidRPr="00392E2B">
        <w:rPr>
          <w:rFonts w:ascii="Times New Roman" w:hAnsi="Times New Roman"/>
          <w:b w:val="0"/>
          <w:color w:val="000000"/>
          <w:spacing w:val="2"/>
          <w:kern w:val="36"/>
          <w:lang w:eastAsia="ru-RU"/>
        </w:rPr>
        <w:t>СанПиН 2.4.5.2409-08 "Санитарно-эпидемиологические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образования"</w:t>
      </w:r>
    </w:p>
    <w:p w:rsidR="00371E2C" w:rsidRPr="00F32DAF" w:rsidRDefault="00371E2C" w:rsidP="008730A2">
      <w:pPr>
        <w:spacing w:line="240" w:lineRule="auto"/>
        <w:ind w:firstLine="567"/>
        <w:jc w:val="both"/>
        <w:rPr>
          <w:sz w:val="28"/>
          <w:szCs w:val="28"/>
          <w:lang w:eastAsia="ru-RU"/>
        </w:rPr>
      </w:pPr>
      <w:r w:rsidRPr="00F32DAF">
        <w:rPr>
          <w:sz w:val="28"/>
          <w:szCs w:val="28"/>
          <w:lang w:eastAsia="ru-RU"/>
        </w:rPr>
        <w:t>1.2. Основной задачей организации питания обучающихся в муниципальной общеобразова</w:t>
      </w:r>
      <w:r>
        <w:rPr>
          <w:sz w:val="28"/>
          <w:szCs w:val="28"/>
          <w:lang w:eastAsia="ru-RU"/>
        </w:rPr>
        <w:t>тельной организации Серафимовичского</w:t>
      </w:r>
      <w:r w:rsidRPr="00F32DAF">
        <w:rPr>
          <w:sz w:val="28"/>
          <w:szCs w:val="28"/>
          <w:lang w:eastAsia="ru-RU"/>
        </w:rPr>
        <w:t xml:space="preserve"> муниципального района Волгоградской области является создание условий, направленных на обеспечение обучающихся рациональным и сбалансированным питанием, гарантирование качества и безопасности питания, пищевых продуктов, используемых в приготовлении блюд, пропаганду принципов здорового и полноценного питания.</w:t>
      </w:r>
    </w:p>
    <w:p w:rsidR="00371E2C" w:rsidRPr="00D307BC" w:rsidRDefault="00371E2C" w:rsidP="008730A2">
      <w:pPr>
        <w:spacing w:line="240" w:lineRule="auto"/>
        <w:rPr>
          <w:sz w:val="28"/>
          <w:szCs w:val="28"/>
          <w:lang w:eastAsia="ru-RU"/>
        </w:rPr>
      </w:pPr>
      <w:r w:rsidRPr="00D307BC">
        <w:rPr>
          <w:sz w:val="28"/>
          <w:szCs w:val="28"/>
          <w:lang w:eastAsia="ru-RU"/>
        </w:rPr>
        <w:t>1.3. Информацию о предоставлении частичной компенсации стоимости питания необходимо размещать в Единой государственной информационной системе социального обеспечения в соответствии  Федеральным Законом от 17 июля 1999г</w:t>
      </w:r>
      <w:r>
        <w:rPr>
          <w:sz w:val="28"/>
          <w:szCs w:val="28"/>
          <w:lang w:eastAsia="ru-RU"/>
        </w:rPr>
        <w:t>.</w:t>
      </w:r>
      <w:r w:rsidRPr="00D307BC">
        <w:rPr>
          <w:sz w:val="28"/>
          <w:szCs w:val="28"/>
          <w:lang w:eastAsia="ru-RU"/>
        </w:rPr>
        <w:t xml:space="preserve"> №178-ФЗ « О государственной социальной помощи»</w:t>
      </w:r>
      <w:r>
        <w:rPr>
          <w:sz w:val="28"/>
          <w:szCs w:val="28"/>
          <w:lang w:eastAsia="ru-RU"/>
        </w:rPr>
        <w:t>.</w:t>
      </w:r>
    </w:p>
    <w:p w:rsidR="00371E2C" w:rsidRPr="00AA551A" w:rsidRDefault="00371E2C" w:rsidP="00344FC3">
      <w:pPr>
        <w:keepNext/>
        <w:spacing w:before="240" w:after="60" w:line="240" w:lineRule="auto"/>
        <w:jc w:val="both"/>
        <w:outlineLvl w:val="0"/>
        <w:rPr>
          <w:b/>
          <w:bCs/>
          <w:kern w:val="32"/>
          <w:sz w:val="28"/>
          <w:szCs w:val="28"/>
          <w:lang w:eastAsia="ru-RU"/>
        </w:rPr>
      </w:pPr>
      <w:r w:rsidRPr="00AA551A">
        <w:rPr>
          <w:b/>
          <w:bCs/>
          <w:kern w:val="32"/>
          <w:sz w:val="28"/>
          <w:szCs w:val="28"/>
          <w:lang w:eastAsia="ru-RU"/>
        </w:rPr>
        <w:t>2. Общие принципы организации питания</w:t>
      </w:r>
    </w:p>
    <w:p w:rsidR="00371E2C" w:rsidRDefault="00371E2C" w:rsidP="000977EA">
      <w:pPr>
        <w:ind w:firstLine="567"/>
        <w:jc w:val="both"/>
        <w:rPr>
          <w:sz w:val="28"/>
          <w:szCs w:val="28"/>
        </w:rPr>
      </w:pPr>
      <w:r w:rsidRPr="00AA551A">
        <w:rPr>
          <w:sz w:val="28"/>
          <w:szCs w:val="28"/>
        </w:rPr>
        <w:t xml:space="preserve"> 2.1 </w:t>
      </w:r>
      <w:r>
        <w:rPr>
          <w:sz w:val="28"/>
          <w:szCs w:val="28"/>
        </w:rPr>
        <w:t xml:space="preserve"> Настоящий П</w:t>
      </w:r>
      <w:r w:rsidRPr="00AA551A">
        <w:rPr>
          <w:sz w:val="28"/>
          <w:szCs w:val="28"/>
        </w:rPr>
        <w:t>орядок  разработан  в целях организации бесплатного двухразового горячего питания детей с ограниченными возможностями здоровья (далее - ОВЗ) и детей-инвалидов</w:t>
      </w:r>
      <w:r>
        <w:rPr>
          <w:sz w:val="28"/>
          <w:szCs w:val="28"/>
        </w:rPr>
        <w:t xml:space="preserve">, обучающихся </w:t>
      </w:r>
      <w:r w:rsidRPr="00AA551A">
        <w:rPr>
          <w:sz w:val="28"/>
          <w:szCs w:val="28"/>
        </w:rPr>
        <w:t xml:space="preserve"> в муниципальных общеобразоват</w:t>
      </w:r>
      <w:r>
        <w:rPr>
          <w:sz w:val="28"/>
          <w:szCs w:val="28"/>
        </w:rPr>
        <w:t>ельных организациях Серафимовичского</w:t>
      </w:r>
      <w:r w:rsidRPr="00AA551A">
        <w:rPr>
          <w:sz w:val="28"/>
          <w:szCs w:val="28"/>
        </w:rPr>
        <w:t xml:space="preserve"> муниципального района Волгоградской области и устанавливает правила</w:t>
      </w:r>
      <w:r>
        <w:rPr>
          <w:sz w:val="28"/>
          <w:szCs w:val="28"/>
        </w:rPr>
        <w:t>,</w:t>
      </w:r>
      <w:r w:rsidRPr="00AA551A">
        <w:rPr>
          <w:sz w:val="28"/>
          <w:szCs w:val="28"/>
        </w:rPr>
        <w:t xml:space="preserve"> и условия обеспечения бесплатным двухразовым горячим питанием детей с ОВЗ и детей-инвалидов.</w:t>
      </w:r>
    </w:p>
    <w:p w:rsidR="00371E2C" w:rsidRPr="00AA551A" w:rsidRDefault="00371E2C" w:rsidP="00344FC3">
      <w:pPr>
        <w:jc w:val="both"/>
        <w:rPr>
          <w:sz w:val="28"/>
          <w:szCs w:val="28"/>
        </w:rPr>
      </w:pPr>
    </w:p>
    <w:p w:rsidR="00371E2C" w:rsidRDefault="00371E2C" w:rsidP="00344FC3">
      <w:pPr>
        <w:pStyle w:val="ListParagraph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 </w:t>
      </w:r>
      <w:r w:rsidRPr="00AA551A">
        <w:rPr>
          <w:rFonts w:ascii="Times New Roman" w:hAnsi="Times New Roman"/>
          <w:b/>
          <w:sz w:val="28"/>
          <w:szCs w:val="28"/>
        </w:rPr>
        <w:t>Порядок предоставления двухразового горячего питания</w:t>
      </w:r>
    </w:p>
    <w:p w:rsidR="00371E2C" w:rsidRDefault="00371E2C" w:rsidP="00344FC3">
      <w:pPr>
        <w:pStyle w:val="ListParagraph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371E2C" w:rsidRPr="004B7E49" w:rsidRDefault="00371E2C" w:rsidP="008730A2">
      <w:pPr>
        <w:pStyle w:val="ListParagraph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AA551A">
        <w:rPr>
          <w:rFonts w:ascii="Times New Roman" w:hAnsi="Times New Roman"/>
          <w:sz w:val="28"/>
          <w:szCs w:val="28"/>
        </w:rPr>
        <w:t xml:space="preserve">3.1 </w:t>
      </w:r>
      <w:r>
        <w:rPr>
          <w:rFonts w:ascii="Times New Roman" w:hAnsi="Times New Roman"/>
          <w:sz w:val="28"/>
          <w:szCs w:val="28"/>
        </w:rPr>
        <w:t xml:space="preserve">Обучающиеся с ОВЗ и дети – инвалиды обеспечиваются бесплатным двухразовым горячим питанием в течение учебного года при очной форме обучения в дни фактического посещения ими общеобразовательной </w:t>
      </w:r>
      <w:r w:rsidRPr="004B7E49">
        <w:rPr>
          <w:rFonts w:ascii="Times New Roman" w:hAnsi="Times New Roman"/>
          <w:sz w:val="28"/>
          <w:szCs w:val="28"/>
        </w:rPr>
        <w:t>организации:</w:t>
      </w:r>
    </w:p>
    <w:p w:rsidR="00371E2C" w:rsidRDefault="00371E2C" w:rsidP="008730A2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B7E49">
        <w:rPr>
          <w:rFonts w:ascii="Times New Roman" w:hAnsi="Times New Roman"/>
          <w:sz w:val="28"/>
          <w:szCs w:val="28"/>
        </w:rPr>
        <w:t xml:space="preserve">- обеспечение    обучающихся  по очной форме обучения, признанных лицами с ОВЗ и детьми-инвалидами, одновременно </w:t>
      </w:r>
      <w:r>
        <w:rPr>
          <w:rFonts w:ascii="Times New Roman" w:hAnsi="Times New Roman"/>
          <w:sz w:val="28"/>
          <w:szCs w:val="28"/>
        </w:rPr>
        <w:t xml:space="preserve"> являющимися </w:t>
      </w:r>
      <w:r w:rsidRPr="004B7E49">
        <w:rPr>
          <w:rFonts w:ascii="Times New Roman" w:hAnsi="Times New Roman"/>
          <w:sz w:val="28"/>
          <w:szCs w:val="28"/>
        </w:rPr>
        <w:t xml:space="preserve"> получателями мер социальной поддержки,  предусмотренной  статьей  46 Социального  кодекса</w:t>
      </w:r>
      <w:r>
        <w:rPr>
          <w:rFonts w:ascii="Times New Roman" w:hAnsi="Times New Roman"/>
          <w:sz w:val="28"/>
          <w:szCs w:val="28"/>
        </w:rPr>
        <w:t xml:space="preserve"> Волгоградской области</w:t>
      </w:r>
      <w:r w:rsidRPr="004B7E49">
        <w:rPr>
          <w:rFonts w:ascii="Times New Roman" w:hAnsi="Times New Roman"/>
          <w:sz w:val="28"/>
          <w:szCs w:val="28"/>
        </w:rPr>
        <w:t xml:space="preserve">, предоставляется на каждый учебный день </w:t>
      </w:r>
      <w:r>
        <w:rPr>
          <w:rFonts w:ascii="Times New Roman" w:hAnsi="Times New Roman"/>
          <w:sz w:val="28"/>
          <w:szCs w:val="28"/>
        </w:rPr>
        <w:t>в размере 7</w:t>
      </w:r>
      <w:r w:rsidRPr="004B7E49">
        <w:rPr>
          <w:rFonts w:ascii="Times New Roman" w:hAnsi="Times New Roman"/>
          <w:sz w:val="28"/>
          <w:szCs w:val="28"/>
        </w:rPr>
        <w:t>0 рублей (в том числе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4B7E49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а</w:t>
      </w:r>
      <w:r w:rsidRPr="004B7E49">
        <w:rPr>
          <w:rFonts w:ascii="Times New Roman" w:hAnsi="Times New Roman"/>
          <w:sz w:val="28"/>
          <w:szCs w:val="28"/>
        </w:rPr>
        <w:t xml:space="preserve"> счет средств областного бюджета Волгоградской области</w:t>
      </w:r>
      <w:r>
        <w:rPr>
          <w:rFonts w:ascii="Times New Roman" w:hAnsi="Times New Roman"/>
          <w:sz w:val="28"/>
          <w:szCs w:val="28"/>
        </w:rPr>
        <w:t xml:space="preserve"> 52,80</w:t>
      </w:r>
      <w:r w:rsidRPr="004B7E49">
        <w:rPr>
          <w:rFonts w:ascii="Times New Roman" w:hAnsi="Times New Roman"/>
          <w:sz w:val="28"/>
          <w:szCs w:val="28"/>
        </w:rPr>
        <w:t xml:space="preserve"> руб. и из бю</w:t>
      </w:r>
      <w:r>
        <w:rPr>
          <w:rFonts w:ascii="Times New Roman" w:hAnsi="Times New Roman"/>
          <w:sz w:val="28"/>
          <w:szCs w:val="28"/>
        </w:rPr>
        <w:t>джета Серафимовичского муниципального района 17,20 руб.)</w:t>
      </w:r>
    </w:p>
    <w:p w:rsidR="00371E2C" w:rsidRDefault="00371E2C" w:rsidP="008730A2">
      <w:pPr>
        <w:pStyle w:val="ListParagraph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 случае, если обучающиеся с ОВЗ и дети-инвалиды, не относятся  ни к одной из категорий </w:t>
      </w:r>
      <w:r w:rsidRPr="00F93DD7">
        <w:rPr>
          <w:rFonts w:ascii="Times New Roman" w:hAnsi="Times New Roman"/>
          <w:sz w:val="28"/>
          <w:szCs w:val="28"/>
          <w:lang w:eastAsia="ru-RU"/>
        </w:rPr>
        <w:t>указанных в части 2 статьи 46</w:t>
      </w:r>
      <w:r>
        <w:rPr>
          <w:rFonts w:ascii="Times New Roman" w:hAnsi="Times New Roman"/>
          <w:sz w:val="28"/>
          <w:szCs w:val="28"/>
          <w:lang w:eastAsia="ru-RU"/>
        </w:rPr>
        <w:t xml:space="preserve"> Социального кодекса Волгоградской области, обучающиеся обеспечиваются  двухразовым питанием в размере 70 рублей за   счет средств Серафимовичского муниципального района.</w:t>
      </w:r>
    </w:p>
    <w:p w:rsidR="00371E2C" w:rsidRPr="0058648D" w:rsidRDefault="00371E2C" w:rsidP="008730A2">
      <w:pPr>
        <w:pStyle w:val="ListParagraph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3.2 Обучающиеся с ОВЗ  и дети - инвалиды обеспечиваются бесплатным двухразовым горячим питанием на основании заявления родителя и предоставления документа, </w:t>
      </w:r>
      <w:r>
        <w:rPr>
          <w:rFonts w:ascii="Times New Roman" w:hAnsi="Times New Roman"/>
          <w:sz w:val="28"/>
          <w:szCs w:val="28"/>
          <w:lang w:eastAsia="ru-RU"/>
        </w:rPr>
        <w:t xml:space="preserve"> подтверждающего </w:t>
      </w:r>
      <w:r w:rsidRPr="00F32DAF">
        <w:rPr>
          <w:rFonts w:ascii="Times New Roman" w:hAnsi="Times New Roman"/>
          <w:sz w:val="28"/>
          <w:szCs w:val="28"/>
          <w:lang w:eastAsia="ru-RU"/>
        </w:rPr>
        <w:t xml:space="preserve"> ограниченную возможность здоровья</w:t>
      </w:r>
      <w:r>
        <w:rPr>
          <w:rFonts w:ascii="Times New Roman" w:hAnsi="Times New Roman"/>
          <w:sz w:val="28"/>
          <w:szCs w:val="28"/>
          <w:lang w:eastAsia="ru-RU"/>
        </w:rPr>
        <w:t xml:space="preserve"> или  инвалидность обучающегося (по форме согласно приложению к настоящему  Порядку).</w:t>
      </w:r>
    </w:p>
    <w:p w:rsidR="00371E2C" w:rsidRDefault="00371E2C" w:rsidP="008730A2">
      <w:pPr>
        <w:pStyle w:val="NormalWeb"/>
        <w:spacing w:before="195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  </w:t>
      </w:r>
      <w:r w:rsidRPr="0058648D">
        <w:rPr>
          <w:sz w:val="28"/>
          <w:szCs w:val="28"/>
        </w:rPr>
        <w:t>По заявлению родителей (за</w:t>
      </w:r>
      <w:r>
        <w:rPr>
          <w:sz w:val="28"/>
          <w:szCs w:val="28"/>
        </w:rPr>
        <w:t>конных представителей) обучающегося с ОВЗ,</w:t>
      </w:r>
      <w:r w:rsidRPr="0058648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ребенка-инвалида, </w:t>
      </w:r>
      <w:r w:rsidRPr="0058648D">
        <w:rPr>
          <w:sz w:val="28"/>
          <w:szCs w:val="28"/>
        </w:rPr>
        <w:t>который обучается на дому, бесплатное двухразовое питание заменяется сухим пайком на соответствующую сумму средств.</w:t>
      </w:r>
    </w:p>
    <w:p w:rsidR="00371E2C" w:rsidRPr="0058648D" w:rsidRDefault="00371E2C" w:rsidP="008730A2">
      <w:pPr>
        <w:pStyle w:val="NormalWeb"/>
        <w:spacing w:before="195" w:beforeAutospacing="0" w:after="0" w:afterAutospacing="0"/>
        <w:ind w:firstLine="567"/>
        <w:jc w:val="both"/>
        <w:rPr>
          <w:sz w:val="28"/>
          <w:szCs w:val="28"/>
        </w:rPr>
      </w:pPr>
      <w:r w:rsidRPr="0058648D">
        <w:rPr>
          <w:sz w:val="28"/>
          <w:szCs w:val="28"/>
        </w:rPr>
        <w:t>Периодичность выдачи сухих пайков согласуется с родителями (законными представителями) в форме заявления. На основании заявления родителей (законных представителей) руководитель общеобразовательного учреждения издает приказ об организации питания детей с ОВЗ</w:t>
      </w:r>
      <w:r>
        <w:rPr>
          <w:sz w:val="28"/>
          <w:szCs w:val="28"/>
        </w:rPr>
        <w:t>, детей-инвалидов,</w:t>
      </w:r>
      <w:r w:rsidRPr="0058648D">
        <w:rPr>
          <w:sz w:val="28"/>
          <w:szCs w:val="28"/>
        </w:rPr>
        <w:t xml:space="preserve"> обучающихся на дому, которым утверждаются наборы сухих пайков и периодичность их выдачи, а также список детей, получающих сухие пайки, и ответственный за осуществление контроля за данной процедурой.</w:t>
      </w:r>
    </w:p>
    <w:p w:rsidR="00371E2C" w:rsidRPr="0058648D" w:rsidRDefault="00371E2C" w:rsidP="008730A2">
      <w:pPr>
        <w:pStyle w:val="NormalWeb"/>
        <w:spacing w:before="195" w:beforeAutospacing="0" w:after="0" w:afterAutospacing="0"/>
        <w:ind w:firstLine="567"/>
        <w:jc w:val="both"/>
        <w:rPr>
          <w:sz w:val="28"/>
          <w:szCs w:val="28"/>
        </w:rPr>
      </w:pPr>
      <w:r w:rsidRPr="0058648D">
        <w:rPr>
          <w:sz w:val="28"/>
          <w:szCs w:val="28"/>
        </w:rPr>
        <w:t>Выдача сухих пайков осуществляется по ведомости родителям (законным представителям).</w:t>
      </w:r>
    </w:p>
    <w:p w:rsidR="00371E2C" w:rsidRDefault="00371E2C" w:rsidP="008730A2">
      <w:pPr>
        <w:pStyle w:val="ListParagraph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71E2C" w:rsidRDefault="00371E2C" w:rsidP="008730A2">
      <w:pPr>
        <w:pStyle w:val="ListParagraph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3.4 Решение о предоставлении бесплатного двухразового горячего питания обучающихся  с ОВЗ и детям-инвалидам оформляется приказом по общеобразовательной организации в течение двух рабочих дней со дня подачи заявления родителя (законный представитель) обучающегося с ОВЗ и детей-инвалидов.</w:t>
      </w:r>
    </w:p>
    <w:p w:rsidR="00371E2C" w:rsidRDefault="00371E2C" w:rsidP="008730A2">
      <w:pPr>
        <w:pStyle w:val="ListParagraph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3.5 Ответственность за обеспечение бесплатным двухразовым горячим питанием обучающихся с ОВЗ и детей – инвалидов возлагается на руководителя образовательной организации.</w:t>
      </w:r>
    </w:p>
    <w:p w:rsidR="00371E2C" w:rsidRPr="000977EA" w:rsidRDefault="00371E2C" w:rsidP="008730A2">
      <w:pPr>
        <w:pStyle w:val="ListParagraph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3.6</w:t>
      </w:r>
      <w:r w:rsidRPr="000977EA">
        <w:rPr>
          <w:rFonts w:ascii="Times New Roman" w:hAnsi="Times New Roman"/>
          <w:sz w:val="28"/>
          <w:szCs w:val="28"/>
        </w:rPr>
        <w:t xml:space="preserve">. Основанием для отказа в предоставлении обучающимся с ОВЗ бесплатного горячего питания является: </w:t>
      </w:r>
    </w:p>
    <w:p w:rsidR="00371E2C" w:rsidRPr="000977EA" w:rsidRDefault="00371E2C" w:rsidP="008730A2">
      <w:pPr>
        <w:spacing w:line="240" w:lineRule="auto"/>
        <w:jc w:val="both"/>
        <w:rPr>
          <w:sz w:val="28"/>
          <w:szCs w:val="28"/>
        </w:rPr>
      </w:pPr>
      <w:r w:rsidRPr="000977EA">
        <w:rPr>
          <w:sz w:val="28"/>
          <w:szCs w:val="28"/>
        </w:rPr>
        <w:t xml:space="preserve">а) предоставление родителями (законными представителями) неполного пакета </w:t>
      </w:r>
      <w:r>
        <w:rPr>
          <w:sz w:val="28"/>
          <w:szCs w:val="28"/>
        </w:rPr>
        <w:t>документов</w:t>
      </w:r>
      <w:r w:rsidRPr="000977EA">
        <w:rPr>
          <w:sz w:val="28"/>
          <w:szCs w:val="28"/>
        </w:rPr>
        <w:t xml:space="preserve">; </w:t>
      </w:r>
    </w:p>
    <w:p w:rsidR="00371E2C" w:rsidRPr="000977EA" w:rsidRDefault="00371E2C" w:rsidP="008730A2">
      <w:pPr>
        <w:spacing w:line="240" w:lineRule="auto"/>
        <w:jc w:val="both"/>
        <w:rPr>
          <w:sz w:val="28"/>
          <w:szCs w:val="28"/>
        </w:rPr>
      </w:pPr>
      <w:r w:rsidRPr="000977EA">
        <w:rPr>
          <w:sz w:val="28"/>
          <w:szCs w:val="28"/>
        </w:rPr>
        <w:t xml:space="preserve">б) выявление в представленных документах недостоверной или искаженной информации, а также необоснованных или незаверенных в установленном порядке исправлений и искажений; </w:t>
      </w:r>
    </w:p>
    <w:p w:rsidR="00371E2C" w:rsidRPr="000977EA" w:rsidRDefault="00371E2C" w:rsidP="008730A2">
      <w:pPr>
        <w:spacing w:line="240" w:lineRule="auto"/>
        <w:jc w:val="both"/>
        <w:rPr>
          <w:sz w:val="28"/>
          <w:szCs w:val="28"/>
        </w:rPr>
      </w:pPr>
      <w:r w:rsidRPr="000977EA">
        <w:rPr>
          <w:sz w:val="28"/>
          <w:szCs w:val="28"/>
        </w:rPr>
        <w:t xml:space="preserve">в) предоставление утративших силу документов. </w:t>
      </w:r>
    </w:p>
    <w:p w:rsidR="00371E2C" w:rsidRPr="000977EA" w:rsidRDefault="00371E2C" w:rsidP="008730A2">
      <w:pPr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3.7</w:t>
      </w:r>
      <w:r w:rsidRPr="000977EA">
        <w:rPr>
          <w:sz w:val="28"/>
          <w:szCs w:val="28"/>
        </w:rPr>
        <w:t>. Списки обучающихся детей с ОВЗ, зачисленных на бесплатное питание, утверждаются Приказом руководителя Учреждения.</w:t>
      </w:r>
    </w:p>
    <w:p w:rsidR="00371E2C" w:rsidRPr="000977EA" w:rsidRDefault="00371E2C" w:rsidP="008730A2">
      <w:pPr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3.8</w:t>
      </w:r>
      <w:r w:rsidRPr="000977EA">
        <w:rPr>
          <w:sz w:val="28"/>
          <w:szCs w:val="28"/>
        </w:rPr>
        <w:t>. Для осуществления учета обучающихся, получающих питание на бесплатной основе, и контроля за целевым расходованием бюджетных средств, выделяемых на бесплатное питание обучающихся, Учреждением ведется табель по учету питающихся, который вместе с отчетом установленной формы о расходовании бюджетных средств на организацию бесплатного питания обучающихся ежемесячно сдается в МКУ «МЦБ» Серафимовичского муниципального района.</w:t>
      </w:r>
    </w:p>
    <w:p w:rsidR="00371E2C" w:rsidRPr="000977EA" w:rsidRDefault="00371E2C" w:rsidP="008730A2">
      <w:pPr>
        <w:spacing w:line="240" w:lineRule="auto"/>
        <w:ind w:firstLine="567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 xml:space="preserve">3.9. </w:t>
      </w:r>
      <w:r w:rsidRPr="000977EA">
        <w:rPr>
          <w:sz w:val="28"/>
          <w:szCs w:val="28"/>
        </w:rPr>
        <w:t xml:space="preserve"> В случае изменения основания предоставления права обучающемуся </w:t>
      </w:r>
      <w:r w:rsidRPr="000977EA">
        <w:rPr>
          <w:sz w:val="28"/>
          <w:szCs w:val="28"/>
          <w:lang w:eastAsia="ru-RU"/>
        </w:rPr>
        <w:t>с ОВЗ и детей –инвалидов на получение бесплатного двухразового горячего питания родитель  (законный представитель) обучающегося в течение двух рабочих дней со дня наступления таких изменений должны сообщить об этом в администрацию образовательной организации.</w:t>
      </w:r>
    </w:p>
    <w:p w:rsidR="00371E2C" w:rsidRPr="000977EA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8730A2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Default="00371E2C" w:rsidP="00344FC3">
      <w:pPr>
        <w:jc w:val="both"/>
        <w:rPr>
          <w:sz w:val="28"/>
          <w:szCs w:val="28"/>
          <w:lang w:eastAsia="ru-RU"/>
        </w:rPr>
      </w:pPr>
    </w:p>
    <w:p w:rsidR="00371E2C" w:rsidRDefault="00371E2C" w:rsidP="00344FC3">
      <w:pPr>
        <w:jc w:val="both"/>
        <w:rPr>
          <w:sz w:val="28"/>
          <w:szCs w:val="28"/>
          <w:lang w:eastAsia="ru-RU"/>
        </w:rPr>
      </w:pPr>
    </w:p>
    <w:p w:rsidR="00371E2C" w:rsidRDefault="00371E2C" w:rsidP="00344FC3">
      <w:pPr>
        <w:jc w:val="both"/>
        <w:rPr>
          <w:sz w:val="28"/>
          <w:szCs w:val="28"/>
          <w:lang w:eastAsia="ru-RU"/>
        </w:rPr>
      </w:pPr>
    </w:p>
    <w:p w:rsidR="00371E2C" w:rsidRPr="008111B2" w:rsidRDefault="00371E2C" w:rsidP="00344FC3">
      <w:pPr>
        <w:jc w:val="both"/>
        <w:rPr>
          <w:sz w:val="28"/>
          <w:szCs w:val="28"/>
          <w:lang w:eastAsia="ru-RU"/>
        </w:rPr>
      </w:pPr>
    </w:p>
    <w:p w:rsidR="00371E2C" w:rsidRDefault="00371E2C" w:rsidP="00344FC3">
      <w:pPr>
        <w:jc w:val="both"/>
        <w:rPr>
          <w:sz w:val="28"/>
          <w:szCs w:val="28"/>
          <w:lang w:eastAsia="ru-RU"/>
        </w:rPr>
      </w:pPr>
    </w:p>
    <w:p w:rsidR="00371E2C" w:rsidRDefault="00371E2C" w:rsidP="00344FC3">
      <w:pPr>
        <w:jc w:val="both"/>
        <w:rPr>
          <w:sz w:val="28"/>
          <w:szCs w:val="28"/>
          <w:lang w:eastAsia="ru-RU"/>
        </w:rPr>
      </w:pPr>
    </w:p>
    <w:p w:rsidR="00371E2C" w:rsidRPr="001D16F6" w:rsidRDefault="00371E2C" w:rsidP="00344FC3">
      <w:pPr>
        <w:jc w:val="both"/>
        <w:rPr>
          <w:sz w:val="28"/>
          <w:szCs w:val="28"/>
          <w:lang w:eastAsia="ru-RU"/>
        </w:rPr>
      </w:pPr>
    </w:p>
    <w:p w:rsidR="00371E2C" w:rsidRPr="001D16F6" w:rsidRDefault="00371E2C" w:rsidP="00344FC3">
      <w:pPr>
        <w:jc w:val="both"/>
        <w:rPr>
          <w:sz w:val="28"/>
          <w:szCs w:val="28"/>
          <w:lang w:eastAsia="ru-RU"/>
        </w:rPr>
      </w:pPr>
      <w:bookmarkStart w:id="0" w:name="_GoBack"/>
      <w:bookmarkEnd w:id="0"/>
    </w:p>
    <w:p w:rsidR="00371E2C" w:rsidRDefault="00371E2C" w:rsidP="00344FC3">
      <w:pPr>
        <w:jc w:val="both"/>
        <w:rPr>
          <w:sz w:val="28"/>
          <w:szCs w:val="28"/>
          <w:lang w:eastAsia="ru-RU"/>
        </w:rPr>
      </w:pPr>
    </w:p>
    <w:p w:rsidR="00371E2C" w:rsidRDefault="00371E2C" w:rsidP="00344FC3">
      <w:pPr>
        <w:jc w:val="both"/>
        <w:rPr>
          <w:sz w:val="28"/>
          <w:szCs w:val="28"/>
          <w:lang w:eastAsia="ru-RU"/>
        </w:rPr>
      </w:pPr>
    </w:p>
    <w:p w:rsidR="00371E2C" w:rsidRDefault="00371E2C" w:rsidP="00C51B7C">
      <w:pPr>
        <w:spacing w:line="240" w:lineRule="auto"/>
        <w:ind w:firstLine="698"/>
        <w:jc w:val="right"/>
        <w:rPr>
          <w:bCs/>
          <w:kern w:val="32"/>
          <w:sz w:val="28"/>
          <w:szCs w:val="28"/>
          <w:lang w:eastAsia="ru-RU"/>
        </w:rPr>
      </w:pPr>
      <w:r w:rsidRPr="00ED32FA">
        <w:rPr>
          <w:bCs/>
          <w:sz w:val="28"/>
          <w:szCs w:val="28"/>
          <w:lang w:eastAsia="ru-RU"/>
        </w:rPr>
        <w:t>Приложение</w:t>
      </w:r>
      <w:r w:rsidRPr="00ED32FA">
        <w:rPr>
          <w:bCs/>
          <w:sz w:val="28"/>
          <w:szCs w:val="28"/>
          <w:lang w:eastAsia="ru-RU"/>
        </w:rPr>
        <w:br/>
        <w:t xml:space="preserve">к </w:t>
      </w:r>
      <w:hyperlink w:anchor="sub_1000" w:history="1">
        <w:r>
          <w:rPr>
            <w:bCs/>
            <w:sz w:val="28"/>
            <w:szCs w:val="28"/>
            <w:lang w:eastAsia="ru-RU"/>
          </w:rPr>
          <w:t>порядку</w:t>
        </w:r>
      </w:hyperlink>
      <w:r w:rsidRPr="00D1515B">
        <w:rPr>
          <w:bCs/>
          <w:kern w:val="32"/>
          <w:sz w:val="28"/>
          <w:szCs w:val="28"/>
          <w:lang w:eastAsia="ru-RU"/>
        </w:rPr>
        <w:t xml:space="preserve"> обеспечения бесплатным</w:t>
      </w:r>
    </w:p>
    <w:p w:rsidR="00371E2C" w:rsidRDefault="00371E2C" w:rsidP="00C51B7C">
      <w:pPr>
        <w:spacing w:line="240" w:lineRule="auto"/>
        <w:ind w:firstLine="698"/>
        <w:jc w:val="right"/>
        <w:rPr>
          <w:bCs/>
          <w:kern w:val="32"/>
          <w:sz w:val="28"/>
          <w:szCs w:val="28"/>
          <w:lang w:eastAsia="ru-RU"/>
        </w:rPr>
      </w:pPr>
      <w:r w:rsidRPr="00D1515B">
        <w:rPr>
          <w:bCs/>
          <w:kern w:val="32"/>
          <w:sz w:val="28"/>
          <w:szCs w:val="28"/>
          <w:lang w:eastAsia="ru-RU"/>
        </w:rPr>
        <w:t xml:space="preserve"> двухразовым горячим питанием обучающихся</w:t>
      </w:r>
    </w:p>
    <w:p w:rsidR="00371E2C" w:rsidRDefault="00371E2C" w:rsidP="00C51B7C">
      <w:pPr>
        <w:spacing w:line="240" w:lineRule="auto"/>
        <w:ind w:firstLine="698"/>
        <w:jc w:val="right"/>
        <w:rPr>
          <w:bCs/>
          <w:kern w:val="32"/>
          <w:sz w:val="28"/>
          <w:szCs w:val="28"/>
          <w:lang w:eastAsia="ru-RU"/>
        </w:rPr>
      </w:pPr>
      <w:r w:rsidRPr="00D1515B">
        <w:rPr>
          <w:bCs/>
          <w:kern w:val="32"/>
          <w:sz w:val="28"/>
          <w:szCs w:val="28"/>
          <w:lang w:eastAsia="ru-RU"/>
        </w:rPr>
        <w:t xml:space="preserve"> с ограниченными возможностями здоровья</w:t>
      </w:r>
    </w:p>
    <w:p w:rsidR="00371E2C" w:rsidRDefault="00371E2C" w:rsidP="00C51B7C">
      <w:pPr>
        <w:spacing w:line="240" w:lineRule="auto"/>
        <w:ind w:firstLine="698"/>
        <w:jc w:val="right"/>
        <w:rPr>
          <w:bCs/>
          <w:kern w:val="32"/>
          <w:sz w:val="28"/>
          <w:szCs w:val="28"/>
          <w:lang w:eastAsia="ru-RU"/>
        </w:rPr>
      </w:pPr>
      <w:r w:rsidRPr="00D1515B">
        <w:rPr>
          <w:bCs/>
          <w:kern w:val="32"/>
          <w:sz w:val="28"/>
          <w:szCs w:val="28"/>
          <w:lang w:eastAsia="ru-RU"/>
        </w:rPr>
        <w:t xml:space="preserve"> и детей -инвалидов  в муниципальных</w:t>
      </w:r>
    </w:p>
    <w:p w:rsidR="00371E2C" w:rsidRDefault="00371E2C" w:rsidP="00C51B7C">
      <w:pPr>
        <w:spacing w:line="240" w:lineRule="auto"/>
        <w:ind w:firstLine="698"/>
        <w:jc w:val="right"/>
        <w:rPr>
          <w:bCs/>
          <w:kern w:val="32"/>
          <w:sz w:val="28"/>
          <w:szCs w:val="28"/>
          <w:lang w:eastAsia="ru-RU"/>
        </w:rPr>
      </w:pPr>
      <w:r w:rsidRPr="00D1515B">
        <w:rPr>
          <w:bCs/>
          <w:kern w:val="32"/>
          <w:sz w:val="28"/>
          <w:szCs w:val="28"/>
          <w:lang w:eastAsia="ru-RU"/>
        </w:rPr>
        <w:t xml:space="preserve"> общеобразовательных организациях </w:t>
      </w:r>
    </w:p>
    <w:p w:rsidR="00371E2C" w:rsidRDefault="00371E2C" w:rsidP="00C51B7C">
      <w:pPr>
        <w:spacing w:line="240" w:lineRule="auto"/>
        <w:ind w:firstLine="698"/>
        <w:jc w:val="right"/>
        <w:rPr>
          <w:bCs/>
          <w:kern w:val="32"/>
          <w:sz w:val="28"/>
          <w:szCs w:val="28"/>
          <w:lang w:eastAsia="ru-RU"/>
        </w:rPr>
      </w:pPr>
      <w:r>
        <w:rPr>
          <w:bCs/>
          <w:kern w:val="32"/>
          <w:sz w:val="28"/>
          <w:szCs w:val="28"/>
          <w:lang w:eastAsia="ru-RU"/>
        </w:rPr>
        <w:t>Серафимовичского</w:t>
      </w:r>
      <w:r w:rsidRPr="00D1515B">
        <w:rPr>
          <w:bCs/>
          <w:kern w:val="32"/>
          <w:sz w:val="28"/>
          <w:szCs w:val="28"/>
          <w:lang w:eastAsia="ru-RU"/>
        </w:rPr>
        <w:t xml:space="preserve">  муниципального</w:t>
      </w:r>
    </w:p>
    <w:p w:rsidR="00371E2C" w:rsidRPr="00ED32FA" w:rsidRDefault="00371E2C" w:rsidP="00C51B7C">
      <w:pPr>
        <w:spacing w:line="240" w:lineRule="auto"/>
        <w:ind w:firstLine="698"/>
        <w:jc w:val="right"/>
        <w:rPr>
          <w:sz w:val="28"/>
          <w:szCs w:val="28"/>
          <w:lang w:eastAsia="ru-RU"/>
        </w:rPr>
      </w:pPr>
      <w:r w:rsidRPr="00D1515B">
        <w:rPr>
          <w:bCs/>
          <w:kern w:val="32"/>
          <w:sz w:val="28"/>
          <w:szCs w:val="28"/>
          <w:lang w:eastAsia="ru-RU"/>
        </w:rPr>
        <w:t xml:space="preserve"> района Волгоградской области</w:t>
      </w:r>
    </w:p>
    <w:p w:rsidR="00371E2C" w:rsidRPr="00ED32FA" w:rsidRDefault="00371E2C" w:rsidP="00C51B7C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Руководителю муниципальной</w:t>
      </w: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общеобразовательной организации</w:t>
      </w: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_____________________________________________</w:t>
      </w:r>
    </w:p>
    <w:p w:rsidR="00371E2C" w:rsidRPr="008B390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Cs w:val="24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</w:t>
      </w:r>
      <w:r w:rsidRPr="008B390A">
        <w:rPr>
          <w:szCs w:val="24"/>
          <w:lang w:eastAsia="ru-RU"/>
        </w:rPr>
        <w:t>наименование должности руководителя</w:t>
      </w:r>
    </w:p>
    <w:p w:rsidR="00371E2C" w:rsidRPr="008B390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Cs w:val="24"/>
          <w:lang w:eastAsia="ru-RU"/>
        </w:rPr>
      </w:pPr>
      <w:r w:rsidRPr="008B390A">
        <w:rPr>
          <w:szCs w:val="24"/>
          <w:lang w:eastAsia="ru-RU"/>
        </w:rPr>
        <w:t xml:space="preserve">                            муниципальной общеобразовательной организации</w:t>
      </w:r>
    </w:p>
    <w:p w:rsidR="00371E2C" w:rsidRPr="00ED32FA" w:rsidRDefault="00371E2C" w:rsidP="008B390A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</w:t>
      </w:r>
      <w:r>
        <w:rPr>
          <w:sz w:val="28"/>
          <w:szCs w:val="28"/>
          <w:lang w:eastAsia="ru-RU"/>
        </w:rPr>
        <w:t xml:space="preserve">         </w:t>
      </w:r>
    </w:p>
    <w:p w:rsidR="00371E2C" w:rsidRPr="00ED32FA" w:rsidRDefault="00371E2C" w:rsidP="008B390A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от __________________________________________</w:t>
      </w:r>
      <w:r>
        <w:rPr>
          <w:sz w:val="28"/>
          <w:szCs w:val="28"/>
          <w:lang w:eastAsia="ru-RU"/>
        </w:rPr>
        <w:t>,</w:t>
      </w:r>
      <w:r w:rsidRPr="00ED32FA">
        <w:rPr>
          <w:sz w:val="28"/>
          <w:szCs w:val="28"/>
          <w:lang w:eastAsia="ru-RU"/>
        </w:rPr>
        <w:t xml:space="preserve">        </w:t>
      </w:r>
      <w:r>
        <w:rPr>
          <w:sz w:val="28"/>
          <w:szCs w:val="28"/>
          <w:lang w:eastAsia="ru-RU"/>
        </w:rPr>
        <w:t xml:space="preserve">  </w:t>
      </w:r>
    </w:p>
    <w:p w:rsidR="00371E2C" w:rsidRPr="008B390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Cs w:val="24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</w:t>
      </w:r>
      <w:r w:rsidRPr="008B390A">
        <w:rPr>
          <w:szCs w:val="24"/>
          <w:lang w:eastAsia="ru-RU"/>
        </w:rPr>
        <w:t>фамилия, имя, отчество (при наличии)</w:t>
      </w: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>
        <w:rPr>
          <w:szCs w:val="24"/>
          <w:lang w:eastAsia="ru-RU"/>
        </w:rPr>
        <w:t xml:space="preserve">                          </w:t>
      </w:r>
      <w:r w:rsidRPr="008B390A">
        <w:rPr>
          <w:sz w:val="28"/>
          <w:szCs w:val="28"/>
          <w:lang w:eastAsia="ru-RU"/>
        </w:rPr>
        <w:t>проживающего по адресу</w:t>
      </w:r>
      <w:r w:rsidRPr="008B390A">
        <w:rPr>
          <w:szCs w:val="24"/>
          <w:lang w:eastAsia="ru-RU"/>
        </w:rPr>
        <w:t>: _____________________</w:t>
      </w: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_____________________________________________</w:t>
      </w:r>
    </w:p>
    <w:p w:rsidR="00371E2C" w:rsidRPr="00ED32FA" w:rsidRDefault="00371E2C" w:rsidP="00C51B7C">
      <w:pPr>
        <w:spacing w:line="240" w:lineRule="auto"/>
        <w:jc w:val="right"/>
        <w:rPr>
          <w:sz w:val="28"/>
          <w:szCs w:val="28"/>
          <w:lang w:eastAsia="ru-RU"/>
        </w:rPr>
      </w:pP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паспортные данные: __________________________</w:t>
      </w: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_____________________________________________</w:t>
      </w:r>
    </w:p>
    <w:p w:rsidR="00371E2C" w:rsidRPr="00ED32FA" w:rsidRDefault="00371E2C" w:rsidP="00C51B7C">
      <w:pPr>
        <w:spacing w:line="240" w:lineRule="auto"/>
        <w:jc w:val="right"/>
        <w:rPr>
          <w:sz w:val="28"/>
          <w:szCs w:val="28"/>
          <w:lang w:eastAsia="ru-RU"/>
        </w:rPr>
      </w:pP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right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                       контактный телефон: _________________________</w:t>
      </w:r>
    </w:p>
    <w:p w:rsidR="00371E2C" w:rsidRPr="00ED32FA" w:rsidRDefault="00371E2C" w:rsidP="00C51B7C">
      <w:pPr>
        <w:spacing w:line="240" w:lineRule="auto"/>
        <w:jc w:val="both"/>
        <w:rPr>
          <w:sz w:val="28"/>
          <w:szCs w:val="28"/>
          <w:lang w:eastAsia="ru-RU"/>
        </w:rPr>
      </w:pPr>
    </w:p>
    <w:p w:rsidR="00371E2C" w:rsidRPr="008B390A" w:rsidRDefault="00371E2C" w:rsidP="008B390A">
      <w:pPr>
        <w:autoSpaceDE w:val="0"/>
        <w:autoSpaceDN w:val="0"/>
        <w:adjustRightInd w:val="0"/>
        <w:spacing w:line="240" w:lineRule="auto"/>
        <w:jc w:val="center"/>
        <w:rPr>
          <w:lang w:eastAsia="ru-RU"/>
        </w:rPr>
      </w:pPr>
      <w:r w:rsidRPr="00F32DAF">
        <w:rPr>
          <w:b/>
          <w:bCs/>
          <w:color w:val="26282F"/>
          <w:lang w:eastAsia="ru-RU"/>
        </w:rPr>
        <w:t>ЗАЯВЛЕНИЕ</w:t>
      </w: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Прошу Вас предоставить моему сыну (моей дочери) ______________________________________________________</w:t>
      </w:r>
      <w:r>
        <w:rPr>
          <w:sz w:val="28"/>
          <w:szCs w:val="28"/>
          <w:lang w:eastAsia="ru-RU"/>
        </w:rPr>
        <w:t>____________,</w:t>
      </w: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both"/>
        <w:rPr>
          <w:sz w:val="20"/>
          <w:lang w:eastAsia="ru-RU"/>
        </w:rPr>
      </w:pPr>
      <w:r w:rsidRPr="00ED32FA">
        <w:rPr>
          <w:sz w:val="20"/>
          <w:lang w:eastAsia="ru-RU"/>
        </w:rPr>
        <w:t>фамилия, имя, отчество (при наличии), дата рождения</w:t>
      </w:r>
    </w:p>
    <w:p w:rsidR="00371E2C" w:rsidRPr="00ED32FA" w:rsidRDefault="00371E2C" w:rsidP="008B390A">
      <w:pPr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обучающемуся ____ класса, </w:t>
      </w:r>
      <w:r>
        <w:rPr>
          <w:sz w:val="28"/>
          <w:szCs w:val="28"/>
          <w:lang w:eastAsia="ru-RU"/>
        </w:rPr>
        <w:t>двухразовое горячее питание по категории в соответствии</w:t>
      </w:r>
      <w:r w:rsidRPr="00ED32FA">
        <w:rPr>
          <w:sz w:val="28"/>
          <w:szCs w:val="28"/>
          <w:lang w:eastAsia="ru-RU"/>
        </w:rPr>
        <w:t>(нужное подчеркнуть):</w:t>
      </w:r>
    </w:p>
    <w:p w:rsidR="00371E2C" w:rsidRDefault="00371E2C" w:rsidP="00C51B7C">
      <w:pPr>
        <w:spacing w:line="240" w:lineRule="auto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дети</w:t>
      </w:r>
      <w:r w:rsidRPr="00ED32FA">
        <w:rPr>
          <w:sz w:val="28"/>
          <w:szCs w:val="28"/>
          <w:lang w:eastAsia="ru-RU"/>
        </w:rPr>
        <w:t xml:space="preserve"> с ограниченными возможностями здоровья</w:t>
      </w:r>
    </w:p>
    <w:p w:rsidR="00371E2C" w:rsidRDefault="00371E2C" w:rsidP="00C51B7C">
      <w:pPr>
        <w:spacing w:line="240" w:lineRule="auto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дети  -  инвалиды</w:t>
      </w:r>
      <w:r w:rsidRPr="00ED32FA">
        <w:rPr>
          <w:sz w:val="28"/>
          <w:szCs w:val="28"/>
          <w:lang w:eastAsia="ru-RU"/>
        </w:rPr>
        <w:t>.</w:t>
      </w:r>
    </w:p>
    <w:p w:rsidR="00371E2C" w:rsidRDefault="00371E2C" w:rsidP="00C51B7C">
      <w:pPr>
        <w:spacing w:line="240" w:lineRule="auto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Я ______________________________________________________________</w:t>
      </w:r>
    </w:p>
    <w:p w:rsidR="00371E2C" w:rsidRPr="00ED32FA" w:rsidRDefault="00371E2C" w:rsidP="00C51B7C">
      <w:pPr>
        <w:spacing w:line="240" w:lineRule="auto"/>
        <w:rPr>
          <w:sz w:val="20"/>
          <w:lang w:eastAsia="ru-RU"/>
        </w:rPr>
      </w:pPr>
      <w:r>
        <w:rPr>
          <w:sz w:val="20"/>
          <w:lang w:eastAsia="ru-RU"/>
        </w:rPr>
        <w:t xml:space="preserve">                                                  ф</w:t>
      </w:r>
      <w:r w:rsidRPr="00ED32FA">
        <w:rPr>
          <w:sz w:val="20"/>
          <w:lang w:eastAsia="ru-RU"/>
        </w:rPr>
        <w:t>амилия ,имя, отчество (при наличии)</w:t>
      </w:r>
    </w:p>
    <w:p w:rsidR="00371E2C" w:rsidRPr="00ED32FA" w:rsidRDefault="00371E2C" w:rsidP="00C51B7C">
      <w:pPr>
        <w:spacing w:line="240" w:lineRule="auto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соответствии с Федеральным законом от 27 июля 2006г. № 152 –ФЗ «О персональных данных» даю согласие на обработку и использование муниципальной общеобразовательной организацией представленных в заявлении персональных данных в целях принятия решения о предоставлении моему сыну (моей дочери) меры социальной поддержки в виде частичной компенсации стоимости питания.</w:t>
      </w: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 xml:space="preserve">     Приложение (нужное отметить):</w:t>
      </w:r>
    </w:p>
    <w:p w:rsidR="00371E2C" w:rsidRDefault="00371E2C" w:rsidP="00C51B7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документ, подтверждающий ограниченную возможность здоровья(справка ПМПК) и инвалидность (справка МСЭ)</w:t>
      </w:r>
    </w:p>
    <w:p w:rsidR="00371E2C" w:rsidRPr="005E40CC" w:rsidRDefault="00371E2C" w:rsidP="00C51B7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E40CC">
        <w:rPr>
          <w:rFonts w:ascii="Times New Roman" w:hAnsi="Times New Roman"/>
          <w:sz w:val="28"/>
          <w:szCs w:val="28"/>
          <w:lang w:eastAsia="ru-RU"/>
        </w:rPr>
        <w:t>отсутствует.</w:t>
      </w:r>
    </w:p>
    <w:p w:rsidR="00371E2C" w:rsidRPr="00ED32FA" w:rsidRDefault="00371E2C" w:rsidP="00C51B7C">
      <w:pPr>
        <w:spacing w:line="240" w:lineRule="auto"/>
        <w:rPr>
          <w:sz w:val="28"/>
          <w:szCs w:val="28"/>
          <w:lang w:eastAsia="ru-RU"/>
        </w:rPr>
      </w:pP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"__"___________20      </w:t>
      </w:r>
      <w:r w:rsidRPr="00ED32FA">
        <w:rPr>
          <w:sz w:val="28"/>
          <w:szCs w:val="28"/>
          <w:lang w:eastAsia="ru-RU"/>
        </w:rPr>
        <w:t>г. ______________________________________</w:t>
      </w:r>
    </w:p>
    <w:p w:rsidR="00371E2C" w:rsidRPr="00ED32FA" w:rsidRDefault="00371E2C" w:rsidP="00C51B7C">
      <w:pPr>
        <w:autoSpaceDE w:val="0"/>
        <w:autoSpaceDN w:val="0"/>
        <w:adjustRightInd w:val="0"/>
        <w:spacing w:line="240" w:lineRule="auto"/>
        <w:jc w:val="both"/>
        <w:rPr>
          <w:sz w:val="28"/>
          <w:szCs w:val="28"/>
          <w:lang w:eastAsia="ru-RU"/>
        </w:rPr>
      </w:pPr>
      <w:r w:rsidRPr="00ED32FA">
        <w:rPr>
          <w:sz w:val="28"/>
          <w:szCs w:val="28"/>
          <w:lang w:eastAsia="ru-RU"/>
        </w:rPr>
        <w:t>(подпись заявителя)</w:t>
      </w:r>
    </w:p>
    <w:sectPr w:rsidR="00371E2C" w:rsidRPr="00ED32FA" w:rsidSect="00097660">
      <w:pgSz w:w="11906" w:h="16838"/>
      <w:pgMar w:top="851" w:right="70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1E2C" w:rsidRDefault="00371E2C" w:rsidP="00782B68">
      <w:pPr>
        <w:spacing w:line="240" w:lineRule="auto"/>
      </w:pPr>
      <w:r>
        <w:separator/>
      </w:r>
    </w:p>
  </w:endnote>
  <w:endnote w:type="continuationSeparator" w:id="0">
    <w:p w:rsidR="00371E2C" w:rsidRDefault="00371E2C" w:rsidP="00782B6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1E2C" w:rsidRDefault="00371E2C" w:rsidP="00782B68">
      <w:pPr>
        <w:spacing w:line="240" w:lineRule="auto"/>
      </w:pPr>
      <w:r>
        <w:separator/>
      </w:r>
    </w:p>
  </w:footnote>
  <w:footnote w:type="continuationSeparator" w:id="0">
    <w:p w:rsidR="00371E2C" w:rsidRDefault="00371E2C" w:rsidP="00782B6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9170AD"/>
    <w:multiLevelType w:val="hybridMultilevel"/>
    <w:tmpl w:val="160AEA3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DC7A31"/>
    <w:multiLevelType w:val="hybridMultilevel"/>
    <w:tmpl w:val="24D09D0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9B4D1C"/>
    <w:multiLevelType w:val="multilevel"/>
    <w:tmpl w:val="F0EE63B6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9"/>
      <w:numFmt w:val="decimal"/>
      <w:lvlText w:val="%1.%2"/>
      <w:lvlJc w:val="left"/>
      <w:pPr>
        <w:ind w:left="6173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124E"/>
    <w:rsid w:val="00002762"/>
    <w:rsid w:val="00002DF0"/>
    <w:rsid w:val="0000328F"/>
    <w:rsid w:val="0000351F"/>
    <w:rsid w:val="00004679"/>
    <w:rsid w:val="00004BA3"/>
    <w:rsid w:val="00004C5A"/>
    <w:rsid w:val="00004F97"/>
    <w:rsid w:val="00006940"/>
    <w:rsid w:val="00006C24"/>
    <w:rsid w:val="00007212"/>
    <w:rsid w:val="000107F6"/>
    <w:rsid w:val="00010A2E"/>
    <w:rsid w:val="0001291E"/>
    <w:rsid w:val="000129D4"/>
    <w:rsid w:val="00012EE0"/>
    <w:rsid w:val="00013079"/>
    <w:rsid w:val="000135D8"/>
    <w:rsid w:val="0001394F"/>
    <w:rsid w:val="00013CC6"/>
    <w:rsid w:val="00014401"/>
    <w:rsid w:val="00014840"/>
    <w:rsid w:val="000151C2"/>
    <w:rsid w:val="000153BE"/>
    <w:rsid w:val="00016E0A"/>
    <w:rsid w:val="00017C5C"/>
    <w:rsid w:val="00020706"/>
    <w:rsid w:val="0002265C"/>
    <w:rsid w:val="0002324C"/>
    <w:rsid w:val="0002453E"/>
    <w:rsid w:val="00024A23"/>
    <w:rsid w:val="00025AB5"/>
    <w:rsid w:val="0002667F"/>
    <w:rsid w:val="00026DB9"/>
    <w:rsid w:val="00027937"/>
    <w:rsid w:val="000279F6"/>
    <w:rsid w:val="00027AF9"/>
    <w:rsid w:val="00030B76"/>
    <w:rsid w:val="00032338"/>
    <w:rsid w:val="00033553"/>
    <w:rsid w:val="0003581E"/>
    <w:rsid w:val="00035E03"/>
    <w:rsid w:val="00037090"/>
    <w:rsid w:val="00037D9C"/>
    <w:rsid w:val="000403A9"/>
    <w:rsid w:val="0004111F"/>
    <w:rsid w:val="00041257"/>
    <w:rsid w:val="00042C74"/>
    <w:rsid w:val="0004318D"/>
    <w:rsid w:val="00043269"/>
    <w:rsid w:val="000434C6"/>
    <w:rsid w:val="00044931"/>
    <w:rsid w:val="00045038"/>
    <w:rsid w:val="000455EA"/>
    <w:rsid w:val="000478F2"/>
    <w:rsid w:val="000521BB"/>
    <w:rsid w:val="00052DDD"/>
    <w:rsid w:val="00055A1C"/>
    <w:rsid w:val="00055B84"/>
    <w:rsid w:val="00055D34"/>
    <w:rsid w:val="00057F9E"/>
    <w:rsid w:val="00060C3B"/>
    <w:rsid w:val="000632E1"/>
    <w:rsid w:val="000635FB"/>
    <w:rsid w:val="0006509C"/>
    <w:rsid w:val="0006554D"/>
    <w:rsid w:val="0006595D"/>
    <w:rsid w:val="00067984"/>
    <w:rsid w:val="00067BBA"/>
    <w:rsid w:val="00070164"/>
    <w:rsid w:val="00072F7A"/>
    <w:rsid w:val="0007375C"/>
    <w:rsid w:val="00073BFE"/>
    <w:rsid w:val="00074715"/>
    <w:rsid w:val="00074CBC"/>
    <w:rsid w:val="0007573A"/>
    <w:rsid w:val="00076BD8"/>
    <w:rsid w:val="00077154"/>
    <w:rsid w:val="000817F1"/>
    <w:rsid w:val="00081866"/>
    <w:rsid w:val="00081B69"/>
    <w:rsid w:val="00081EA3"/>
    <w:rsid w:val="00082C1C"/>
    <w:rsid w:val="00082C9A"/>
    <w:rsid w:val="00082CBC"/>
    <w:rsid w:val="000834D8"/>
    <w:rsid w:val="00083A63"/>
    <w:rsid w:val="000842A0"/>
    <w:rsid w:val="00084F38"/>
    <w:rsid w:val="000875DC"/>
    <w:rsid w:val="00087D39"/>
    <w:rsid w:val="0009107B"/>
    <w:rsid w:val="000910CC"/>
    <w:rsid w:val="0009392A"/>
    <w:rsid w:val="00094B8E"/>
    <w:rsid w:val="00095606"/>
    <w:rsid w:val="000968BE"/>
    <w:rsid w:val="000968F3"/>
    <w:rsid w:val="00097660"/>
    <w:rsid w:val="000977EA"/>
    <w:rsid w:val="000A2268"/>
    <w:rsid w:val="000A27EA"/>
    <w:rsid w:val="000A29CF"/>
    <w:rsid w:val="000A4006"/>
    <w:rsid w:val="000A46B7"/>
    <w:rsid w:val="000A55C6"/>
    <w:rsid w:val="000A5CA0"/>
    <w:rsid w:val="000A75D4"/>
    <w:rsid w:val="000B02D0"/>
    <w:rsid w:val="000B0E7A"/>
    <w:rsid w:val="000B2A36"/>
    <w:rsid w:val="000B44A6"/>
    <w:rsid w:val="000B482B"/>
    <w:rsid w:val="000B4F74"/>
    <w:rsid w:val="000B5C77"/>
    <w:rsid w:val="000B68FE"/>
    <w:rsid w:val="000B71AD"/>
    <w:rsid w:val="000B7F27"/>
    <w:rsid w:val="000C05AA"/>
    <w:rsid w:val="000C09C1"/>
    <w:rsid w:val="000C3033"/>
    <w:rsid w:val="000C3206"/>
    <w:rsid w:val="000C3420"/>
    <w:rsid w:val="000C3671"/>
    <w:rsid w:val="000C4231"/>
    <w:rsid w:val="000C46D5"/>
    <w:rsid w:val="000C5019"/>
    <w:rsid w:val="000C5024"/>
    <w:rsid w:val="000C5DAB"/>
    <w:rsid w:val="000C790B"/>
    <w:rsid w:val="000D01A9"/>
    <w:rsid w:val="000D1001"/>
    <w:rsid w:val="000D1413"/>
    <w:rsid w:val="000D264C"/>
    <w:rsid w:val="000D2FDB"/>
    <w:rsid w:val="000D365A"/>
    <w:rsid w:val="000E0586"/>
    <w:rsid w:val="000E08E1"/>
    <w:rsid w:val="000E09C4"/>
    <w:rsid w:val="000E111C"/>
    <w:rsid w:val="000E3FF8"/>
    <w:rsid w:val="000E4B64"/>
    <w:rsid w:val="000E5095"/>
    <w:rsid w:val="000E517B"/>
    <w:rsid w:val="000E5F45"/>
    <w:rsid w:val="000E61A2"/>
    <w:rsid w:val="000F293D"/>
    <w:rsid w:val="000F3BDB"/>
    <w:rsid w:val="000F3FD2"/>
    <w:rsid w:val="000F4926"/>
    <w:rsid w:val="000F588F"/>
    <w:rsid w:val="000F60EE"/>
    <w:rsid w:val="000F62F2"/>
    <w:rsid w:val="000F631E"/>
    <w:rsid w:val="00101E90"/>
    <w:rsid w:val="00102579"/>
    <w:rsid w:val="00102C0C"/>
    <w:rsid w:val="00103AD4"/>
    <w:rsid w:val="0010589C"/>
    <w:rsid w:val="00106B03"/>
    <w:rsid w:val="0010792C"/>
    <w:rsid w:val="00107B92"/>
    <w:rsid w:val="00110B93"/>
    <w:rsid w:val="00110E0D"/>
    <w:rsid w:val="00112410"/>
    <w:rsid w:val="00112413"/>
    <w:rsid w:val="00113870"/>
    <w:rsid w:val="00114261"/>
    <w:rsid w:val="001156AF"/>
    <w:rsid w:val="00116C14"/>
    <w:rsid w:val="00117E91"/>
    <w:rsid w:val="00120912"/>
    <w:rsid w:val="00122528"/>
    <w:rsid w:val="0012299F"/>
    <w:rsid w:val="00123516"/>
    <w:rsid w:val="001242F6"/>
    <w:rsid w:val="001245B5"/>
    <w:rsid w:val="001254A7"/>
    <w:rsid w:val="001254BE"/>
    <w:rsid w:val="00127385"/>
    <w:rsid w:val="0013141B"/>
    <w:rsid w:val="001324FF"/>
    <w:rsid w:val="00132711"/>
    <w:rsid w:val="00133512"/>
    <w:rsid w:val="001348B2"/>
    <w:rsid w:val="00136C66"/>
    <w:rsid w:val="001379F7"/>
    <w:rsid w:val="001411ED"/>
    <w:rsid w:val="00141E08"/>
    <w:rsid w:val="00142494"/>
    <w:rsid w:val="00142E13"/>
    <w:rsid w:val="00143246"/>
    <w:rsid w:val="00143EDB"/>
    <w:rsid w:val="00144292"/>
    <w:rsid w:val="0014597E"/>
    <w:rsid w:val="00147B2C"/>
    <w:rsid w:val="0015029B"/>
    <w:rsid w:val="001505E3"/>
    <w:rsid w:val="00150E12"/>
    <w:rsid w:val="001525F0"/>
    <w:rsid w:val="00153BC4"/>
    <w:rsid w:val="0015494F"/>
    <w:rsid w:val="00154EFD"/>
    <w:rsid w:val="001567EE"/>
    <w:rsid w:val="00161447"/>
    <w:rsid w:val="001630A3"/>
    <w:rsid w:val="00163442"/>
    <w:rsid w:val="001646E0"/>
    <w:rsid w:val="00164A95"/>
    <w:rsid w:val="00164FF6"/>
    <w:rsid w:val="001659C1"/>
    <w:rsid w:val="001663A3"/>
    <w:rsid w:val="00166FCB"/>
    <w:rsid w:val="00167F4E"/>
    <w:rsid w:val="00170411"/>
    <w:rsid w:val="00171DFF"/>
    <w:rsid w:val="00173093"/>
    <w:rsid w:val="00173292"/>
    <w:rsid w:val="00173BFD"/>
    <w:rsid w:val="001746EB"/>
    <w:rsid w:val="00174819"/>
    <w:rsid w:val="00174CD1"/>
    <w:rsid w:val="00174F20"/>
    <w:rsid w:val="001751AB"/>
    <w:rsid w:val="00175693"/>
    <w:rsid w:val="0017579B"/>
    <w:rsid w:val="0017614A"/>
    <w:rsid w:val="001763BA"/>
    <w:rsid w:val="001767A6"/>
    <w:rsid w:val="00177BC5"/>
    <w:rsid w:val="0018033C"/>
    <w:rsid w:val="00180F3E"/>
    <w:rsid w:val="0018163C"/>
    <w:rsid w:val="00181FFA"/>
    <w:rsid w:val="00184047"/>
    <w:rsid w:val="001861AE"/>
    <w:rsid w:val="00186ADD"/>
    <w:rsid w:val="00186C63"/>
    <w:rsid w:val="00191B36"/>
    <w:rsid w:val="00191E20"/>
    <w:rsid w:val="00192598"/>
    <w:rsid w:val="00193272"/>
    <w:rsid w:val="0019557F"/>
    <w:rsid w:val="001958AB"/>
    <w:rsid w:val="0019592A"/>
    <w:rsid w:val="001968FE"/>
    <w:rsid w:val="0019695A"/>
    <w:rsid w:val="001974CA"/>
    <w:rsid w:val="001978C1"/>
    <w:rsid w:val="0019797A"/>
    <w:rsid w:val="00197CBF"/>
    <w:rsid w:val="001A0B03"/>
    <w:rsid w:val="001A0DCA"/>
    <w:rsid w:val="001A232B"/>
    <w:rsid w:val="001A277D"/>
    <w:rsid w:val="001A2B58"/>
    <w:rsid w:val="001A3163"/>
    <w:rsid w:val="001A46DF"/>
    <w:rsid w:val="001A4A9E"/>
    <w:rsid w:val="001A56CE"/>
    <w:rsid w:val="001A6477"/>
    <w:rsid w:val="001A78AA"/>
    <w:rsid w:val="001B05C7"/>
    <w:rsid w:val="001B1D9D"/>
    <w:rsid w:val="001B43AE"/>
    <w:rsid w:val="001B43C9"/>
    <w:rsid w:val="001B49BF"/>
    <w:rsid w:val="001B4C2E"/>
    <w:rsid w:val="001B6C17"/>
    <w:rsid w:val="001C0282"/>
    <w:rsid w:val="001C09A4"/>
    <w:rsid w:val="001C1C44"/>
    <w:rsid w:val="001C225B"/>
    <w:rsid w:val="001C41A0"/>
    <w:rsid w:val="001C5442"/>
    <w:rsid w:val="001C55CA"/>
    <w:rsid w:val="001C5733"/>
    <w:rsid w:val="001C5D58"/>
    <w:rsid w:val="001C6F1C"/>
    <w:rsid w:val="001D0747"/>
    <w:rsid w:val="001D07DB"/>
    <w:rsid w:val="001D16F6"/>
    <w:rsid w:val="001D248B"/>
    <w:rsid w:val="001D3309"/>
    <w:rsid w:val="001D40A4"/>
    <w:rsid w:val="001D4591"/>
    <w:rsid w:val="001D6207"/>
    <w:rsid w:val="001D6282"/>
    <w:rsid w:val="001D6791"/>
    <w:rsid w:val="001D7BBC"/>
    <w:rsid w:val="001E092B"/>
    <w:rsid w:val="001E0B23"/>
    <w:rsid w:val="001E0F0E"/>
    <w:rsid w:val="001E11D2"/>
    <w:rsid w:val="001E222C"/>
    <w:rsid w:val="001E2451"/>
    <w:rsid w:val="001E25B4"/>
    <w:rsid w:val="001E35FF"/>
    <w:rsid w:val="001E731A"/>
    <w:rsid w:val="001E757D"/>
    <w:rsid w:val="001F014B"/>
    <w:rsid w:val="001F0314"/>
    <w:rsid w:val="001F1F22"/>
    <w:rsid w:val="001F3696"/>
    <w:rsid w:val="001F3FEA"/>
    <w:rsid w:val="001F40DF"/>
    <w:rsid w:val="001F4C83"/>
    <w:rsid w:val="001F573E"/>
    <w:rsid w:val="001F7667"/>
    <w:rsid w:val="002000D4"/>
    <w:rsid w:val="00200884"/>
    <w:rsid w:val="00200F33"/>
    <w:rsid w:val="00201F4E"/>
    <w:rsid w:val="00202E0F"/>
    <w:rsid w:val="002041ED"/>
    <w:rsid w:val="002042C0"/>
    <w:rsid w:val="00205053"/>
    <w:rsid w:val="0020515B"/>
    <w:rsid w:val="002052ED"/>
    <w:rsid w:val="00206000"/>
    <w:rsid w:val="0020637B"/>
    <w:rsid w:val="00207A97"/>
    <w:rsid w:val="00207C90"/>
    <w:rsid w:val="00207E57"/>
    <w:rsid w:val="002118C6"/>
    <w:rsid w:val="002131DA"/>
    <w:rsid w:val="00213640"/>
    <w:rsid w:val="00214436"/>
    <w:rsid w:val="002145A6"/>
    <w:rsid w:val="002146F0"/>
    <w:rsid w:val="00214C84"/>
    <w:rsid w:val="002165CD"/>
    <w:rsid w:val="00217C14"/>
    <w:rsid w:val="00217CCF"/>
    <w:rsid w:val="002219A3"/>
    <w:rsid w:val="002219D5"/>
    <w:rsid w:val="0022290D"/>
    <w:rsid w:val="00222FEA"/>
    <w:rsid w:val="00223C98"/>
    <w:rsid w:val="00224EB7"/>
    <w:rsid w:val="00224EFB"/>
    <w:rsid w:val="0022627B"/>
    <w:rsid w:val="00226D5B"/>
    <w:rsid w:val="00231A78"/>
    <w:rsid w:val="002325F6"/>
    <w:rsid w:val="00232773"/>
    <w:rsid w:val="00232AEF"/>
    <w:rsid w:val="00233B30"/>
    <w:rsid w:val="00235340"/>
    <w:rsid w:val="0023578A"/>
    <w:rsid w:val="00237EF0"/>
    <w:rsid w:val="00237FD6"/>
    <w:rsid w:val="002440E5"/>
    <w:rsid w:val="002453A3"/>
    <w:rsid w:val="0024563F"/>
    <w:rsid w:val="0024774F"/>
    <w:rsid w:val="00247A57"/>
    <w:rsid w:val="00250035"/>
    <w:rsid w:val="00251C16"/>
    <w:rsid w:val="0025214D"/>
    <w:rsid w:val="00252C5F"/>
    <w:rsid w:val="00254119"/>
    <w:rsid w:val="00254167"/>
    <w:rsid w:val="00254A50"/>
    <w:rsid w:val="00254C5D"/>
    <w:rsid w:val="002550EB"/>
    <w:rsid w:val="002556FD"/>
    <w:rsid w:val="00255D28"/>
    <w:rsid w:val="00256204"/>
    <w:rsid w:val="00262B17"/>
    <w:rsid w:val="00263527"/>
    <w:rsid w:val="002652B6"/>
    <w:rsid w:val="00265890"/>
    <w:rsid w:val="00265CE9"/>
    <w:rsid w:val="002670D6"/>
    <w:rsid w:val="00267D32"/>
    <w:rsid w:val="00272139"/>
    <w:rsid w:val="00273009"/>
    <w:rsid w:val="002736A2"/>
    <w:rsid w:val="00273EB9"/>
    <w:rsid w:val="00273FB2"/>
    <w:rsid w:val="00274696"/>
    <w:rsid w:val="00275D22"/>
    <w:rsid w:val="00276580"/>
    <w:rsid w:val="0027667D"/>
    <w:rsid w:val="00276688"/>
    <w:rsid w:val="0027699E"/>
    <w:rsid w:val="002770B4"/>
    <w:rsid w:val="002778A3"/>
    <w:rsid w:val="00277906"/>
    <w:rsid w:val="002823AD"/>
    <w:rsid w:val="0028271E"/>
    <w:rsid w:val="00283615"/>
    <w:rsid w:val="002843E1"/>
    <w:rsid w:val="00287BA3"/>
    <w:rsid w:val="0029011F"/>
    <w:rsid w:val="00290E39"/>
    <w:rsid w:val="002926FA"/>
    <w:rsid w:val="002946AE"/>
    <w:rsid w:val="002A0623"/>
    <w:rsid w:val="002A0B89"/>
    <w:rsid w:val="002A0BED"/>
    <w:rsid w:val="002A1FE5"/>
    <w:rsid w:val="002A35D1"/>
    <w:rsid w:val="002A40FD"/>
    <w:rsid w:val="002A4953"/>
    <w:rsid w:val="002A5858"/>
    <w:rsid w:val="002A62D0"/>
    <w:rsid w:val="002A68B3"/>
    <w:rsid w:val="002A6DEB"/>
    <w:rsid w:val="002A6E6E"/>
    <w:rsid w:val="002B136E"/>
    <w:rsid w:val="002B1E9B"/>
    <w:rsid w:val="002B2745"/>
    <w:rsid w:val="002B377E"/>
    <w:rsid w:val="002B3D2D"/>
    <w:rsid w:val="002B412F"/>
    <w:rsid w:val="002B439E"/>
    <w:rsid w:val="002B5F6F"/>
    <w:rsid w:val="002B60F6"/>
    <w:rsid w:val="002B679B"/>
    <w:rsid w:val="002B6F86"/>
    <w:rsid w:val="002B79D8"/>
    <w:rsid w:val="002B7C1F"/>
    <w:rsid w:val="002C0138"/>
    <w:rsid w:val="002C127C"/>
    <w:rsid w:val="002C1A79"/>
    <w:rsid w:val="002C32A1"/>
    <w:rsid w:val="002C60EC"/>
    <w:rsid w:val="002C74D8"/>
    <w:rsid w:val="002C773F"/>
    <w:rsid w:val="002D009E"/>
    <w:rsid w:val="002D03E1"/>
    <w:rsid w:val="002D0EB5"/>
    <w:rsid w:val="002D15F2"/>
    <w:rsid w:val="002D35F9"/>
    <w:rsid w:val="002D3A26"/>
    <w:rsid w:val="002D3C1A"/>
    <w:rsid w:val="002D496A"/>
    <w:rsid w:val="002D4C89"/>
    <w:rsid w:val="002D5AEC"/>
    <w:rsid w:val="002D6154"/>
    <w:rsid w:val="002D7EB8"/>
    <w:rsid w:val="002E03DC"/>
    <w:rsid w:val="002E056E"/>
    <w:rsid w:val="002E0765"/>
    <w:rsid w:val="002E3BD1"/>
    <w:rsid w:val="002E409E"/>
    <w:rsid w:val="002E453A"/>
    <w:rsid w:val="002E517B"/>
    <w:rsid w:val="002E5619"/>
    <w:rsid w:val="002E6B2D"/>
    <w:rsid w:val="002E7100"/>
    <w:rsid w:val="002E7F0B"/>
    <w:rsid w:val="002F16D9"/>
    <w:rsid w:val="002F1C54"/>
    <w:rsid w:val="002F2BCA"/>
    <w:rsid w:val="002F6667"/>
    <w:rsid w:val="002F6862"/>
    <w:rsid w:val="002F6B9A"/>
    <w:rsid w:val="002F71BA"/>
    <w:rsid w:val="002F7392"/>
    <w:rsid w:val="00302437"/>
    <w:rsid w:val="00304B90"/>
    <w:rsid w:val="003054B7"/>
    <w:rsid w:val="003054DD"/>
    <w:rsid w:val="00305D36"/>
    <w:rsid w:val="00311B5D"/>
    <w:rsid w:val="0031281B"/>
    <w:rsid w:val="00314D05"/>
    <w:rsid w:val="0031525C"/>
    <w:rsid w:val="00317C7A"/>
    <w:rsid w:val="00320737"/>
    <w:rsid w:val="003208CE"/>
    <w:rsid w:val="00322915"/>
    <w:rsid w:val="00322FB1"/>
    <w:rsid w:val="003237B0"/>
    <w:rsid w:val="003247DE"/>
    <w:rsid w:val="00324C8E"/>
    <w:rsid w:val="00324D91"/>
    <w:rsid w:val="00326D6A"/>
    <w:rsid w:val="0032723B"/>
    <w:rsid w:val="00327A53"/>
    <w:rsid w:val="00330049"/>
    <w:rsid w:val="0033170A"/>
    <w:rsid w:val="00332093"/>
    <w:rsid w:val="00333201"/>
    <w:rsid w:val="00333C9B"/>
    <w:rsid w:val="00333CE8"/>
    <w:rsid w:val="003342B2"/>
    <w:rsid w:val="00334A3C"/>
    <w:rsid w:val="00334F80"/>
    <w:rsid w:val="00335EBA"/>
    <w:rsid w:val="0033710C"/>
    <w:rsid w:val="003406D0"/>
    <w:rsid w:val="00340876"/>
    <w:rsid w:val="00341F07"/>
    <w:rsid w:val="003426A0"/>
    <w:rsid w:val="00342AC7"/>
    <w:rsid w:val="00343489"/>
    <w:rsid w:val="00343F25"/>
    <w:rsid w:val="00344FC3"/>
    <w:rsid w:val="00347BE1"/>
    <w:rsid w:val="0035072B"/>
    <w:rsid w:val="00352C47"/>
    <w:rsid w:val="0035319E"/>
    <w:rsid w:val="00354A64"/>
    <w:rsid w:val="00354CCC"/>
    <w:rsid w:val="00355747"/>
    <w:rsid w:val="00355D36"/>
    <w:rsid w:val="00356090"/>
    <w:rsid w:val="0035654E"/>
    <w:rsid w:val="0036013B"/>
    <w:rsid w:val="00360C0E"/>
    <w:rsid w:val="00361B92"/>
    <w:rsid w:val="00364114"/>
    <w:rsid w:val="00364632"/>
    <w:rsid w:val="003647D7"/>
    <w:rsid w:val="00364A6D"/>
    <w:rsid w:val="00365604"/>
    <w:rsid w:val="00365870"/>
    <w:rsid w:val="00366C68"/>
    <w:rsid w:val="00371D81"/>
    <w:rsid w:val="00371E2C"/>
    <w:rsid w:val="00372DC6"/>
    <w:rsid w:val="003738D2"/>
    <w:rsid w:val="00373EC1"/>
    <w:rsid w:val="00374879"/>
    <w:rsid w:val="00375DDB"/>
    <w:rsid w:val="00376EF4"/>
    <w:rsid w:val="00377E21"/>
    <w:rsid w:val="00380076"/>
    <w:rsid w:val="00382690"/>
    <w:rsid w:val="00382D3F"/>
    <w:rsid w:val="00382D46"/>
    <w:rsid w:val="003837EB"/>
    <w:rsid w:val="00383EB9"/>
    <w:rsid w:val="0038434A"/>
    <w:rsid w:val="00386743"/>
    <w:rsid w:val="00390118"/>
    <w:rsid w:val="0039150E"/>
    <w:rsid w:val="00392D99"/>
    <w:rsid w:val="00392E2B"/>
    <w:rsid w:val="003934A0"/>
    <w:rsid w:val="00393911"/>
    <w:rsid w:val="003941CD"/>
    <w:rsid w:val="0039537C"/>
    <w:rsid w:val="003962E3"/>
    <w:rsid w:val="00396734"/>
    <w:rsid w:val="0039687C"/>
    <w:rsid w:val="00397683"/>
    <w:rsid w:val="003A0098"/>
    <w:rsid w:val="003A0234"/>
    <w:rsid w:val="003A051A"/>
    <w:rsid w:val="003A17AD"/>
    <w:rsid w:val="003A2A15"/>
    <w:rsid w:val="003A37A9"/>
    <w:rsid w:val="003A467E"/>
    <w:rsid w:val="003A5427"/>
    <w:rsid w:val="003A587D"/>
    <w:rsid w:val="003A5880"/>
    <w:rsid w:val="003A6C9A"/>
    <w:rsid w:val="003A7310"/>
    <w:rsid w:val="003A747B"/>
    <w:rsid w:val="003A7851"/>
    <w:rsid w:val="003A7C0C"/>
    <w:rsid w:val="003B13C2"/>
    <w:rsid w:val="003B21D2"/>
    <w:rsid w:val="003B38EB"/>
    <w:rsid w:val="003B5AEC"/>
    <w:rsid w:val="003B5ECE"/>
    <w:rsid w:val="003B7E40"/>
    <w:rsid w:val="003C01EE"/>
    <w:rsid w:val="003C1757"/>
    <w:rsid w:val="003C251A"/>
    <w:rsid w:val="003C2D1D"/>
    <w:rsid w:val="003C2D8E"/>
    <w:rsid w:val="003C4315"/>
    <w:rsid w:val="003C4623"/>
    <w:rsid w:val="003C4F0D"/>
    <w:rsid w:val="003C5855"/>
    <w:rsid w:val="003C6900"/>
    <w:rsid w:val="003D03D9"/>
    <w:rsid w:val="003D086F"/>
    <w:rsid w:val="003D26B0"/>
    <w:rsid w:val="003D3432"/>
    <w:rsid w:val="003D420D"/>
    <w:rsid w:val="003D5C2B"/>
    <w:rsid w:val="003D60B4"/>
    <w:rsid w:val="003D7C12"/>
    <w:rsid w:val="003E0DCF"/>
    <w:rsid w:val="003E1E78"/>
    <w:rsid w:val="003E401B"/>
    <w:rsid w:val="003F0004"/>
    <w:rsid w:val="003F2315"/>
    <w:rsid w:val="003F4A5F"/>
    <w:rsid w:val="003F4FE3"/>
    <w:rsid w:val="003F5251"/>
    <w:rsid w:val="003F72D9"/>
    <w:rsid w:val="003F733C"/>
    <w:rsid w:val="00400BFF"/>
    <w:rsid w:val="00402295"/>
    <w:rsid w:val="00403D91"/>
    <w:rsid w:val="00403E30"/>
    <w:rsid w:val="0040541A"/>
    <w:rsid w:val="0040633B"/>
    <w:rsid w:val="00406B78"/>
    <w:rsid w:val="00407988"/>
    <w:rsid w:val="00407B38"/>
    <w:rsid w:val="00407C71"/>
    <w:rsid w:val="00410A12"/>
    <w:rsid w:val="004110F7"/>
    <w:rsid w:val="0041202B"/>
    <w:rsid w:val="0041291D"/>
    <w:rsid w:val="00413379"/>
    <w:rsid w:val="004136EB"/>
    <w:rsid w:val="004138CC"/>
    <w:rsid w:val="0041398A"/>
    <w:rsid w:val="004151B3"/>
    <w:rsid w:val="00415928"/>
    <w:rsid w:val="00416253"/>
    <w:rsid w:val="00416D68"/>
    <w:rsid w:val="00417B96"/>
    <w:rsid w:val="00420196"/>
    <w:rsid w:val="00420A3A"/>
    <w:rsid w:val="00421112"/>
    <w:rsid w:val="00421E50"/>
    <w:rsid w:val="00422D35"/>
    <w:rsid w:val="00422F4D"/>
    <w:rsid w:val="00423F6C"/>
    <w:rsid w:val="00425748"/>
    <w:rsid w:val="00425F68"/>
    <w:rsid w:val="0043056B"/>
    <w:rsid w:val="0043256C"/>
    <w:rsid w:val="00432D7D"/>
    <w:rsid w:val="0043333E"/>
    <w:rsid w:val="00434C3C"/>
    <w:rsid w:val="00434EC1"/>
    <w:rsid w:val="004350EC"/>
    <w:rsid w:val="0043557A"/>
    <w:rsid w:val="004377E7"/>
    <w:rsid w:val="00440294"/>
    <w:rsid w:val="0044090C"/>
    <w:rsid w:val="004416B3"/>
    <w:rsid w:val="00441A0E"/>
    <w:rsid w:val="00441A53"/>
    <w:rsid w:val="00441A7B"/>
    <w:rsid w:val="00441EB4"/>
    <w:rsid w:val="00441FEA"/>
    <w:rsid w:val="00442BC1"/>
    <w:rsid w:val="00442F50"/>
    <w:rsid w:val="0044430D"/>
    <w:rsid w:val="00444A25"/>
    <w:rsid w:val="0044694B"/>
    <w:rsid w:val="00446D8F"/>
    <w:rsid w:val="00451B1E"/>
    <w:rsid w:val="0045244E"/>
    <w:rsid w:val="00456106"/>
    <w:rsid w:val="00456FF1"/>
    <w:rsid w:val="00457E8F"/>
    <w:rsid w:val="00460C1A"/>
    <w:rsid w:val="00460DD3"/>
    <w:rsid w:val="00460E4F"/>
    <w:rsid w:val="00461066"/>
    <w:rsid w:val="00462034"/>
    <w:rsid w:val="004620ED"/>
    <w:rsid w:val="00462278"/>
    <w:rsid w:val="0046362C"/>
    <w:rsid w:val="004638FB"/>
    <w:rsid w:val="00465B07"/>
    <w:rsid w:val="00466808"/>
    <w:rsid w:val="00467D94"/>
    <w:rsid w:val="004701CE"/>
    <w:rsid w:val="004705AF"/>
    <w:rsid w:val="00471133"/>
    <w:rsid w:val="0047361E"/>
    <w:rsid w:val="00475081"/>
    <w:rsid w:val="00475958"/>
    <w:rsid w:val="00475DEE"/>
    <w:rsid w:val="004761B0"/>
    <w:rsid w:val="00476DF6"/>
    <w:rsid w:val="00477389"/>
    <w:rsid w:val="00480300"/>
    <w:rsid w:val="0048074A"/>
    <w:rsid w:val="00480AA8"/>
    <w:rsid w:val="00482086"/>
    <w:rsid w:val="00484A77"/>
    <w:rsid w:val="004859AF"/>
    <w:rsid w:val="004866D4"/>
    <w:rsid w:val="00486949"/>
    <w:rsid w:val="00486C79"/>
    <w:rsid w:val="00487947"/>
    <w:rsid w:val="00487F72"/>
    <w:rsid w:val="004905F8"/>
    <w:rsid w:val="00490E8A"/>
    <w:rsid w:val="00492C92"/>
    <w:rsid w:val="0049351B"/>
    <w:rsid w:val="00493761"/>
    <w:rsid w:val="004948F0"/>
    <w:rsid w:val="00494B1B"/>
    <w:rsid w:val="00495B0A"/>
    <w:rsid w:val="004A01FD"/>
    <w:rsid w:val="004A090A"/>
    <w:rsid w:val="004A1245"/>
    <w:rsid w:val="004A1DA9"/>
    <w:rsid w:val="004A28E4"/>
    <w:rsid w:val="004A2F02"/>
    <w:rsid w:val="004A3857"/>
    <w:rsid w:val="004A4F84"/>
    <w:rsid w:val="004A50D0"/>
    <w:rsid w:val="004A55EA"/>
    <w:rsid w:val="004A5EDA"/>
    <w:rsid w:val="004A658C"/>
    <w:rsid w:val="004A66D5"/>
    <w:rsid w:val="004A6C31"/>
    <w:rsid w:val="004A7863"/>
    <w:rsid w:val="004A7D47"/>
    <w:rsid w:val="004B0DC7"/>
    <w:rsid w:val="004B0DF3"/>
    <w:rsid w:val="004B152F"/>
    <w:rsid w:val="004B2AA0"/>
    <w:rsid w:val="004B33E3"/>
    <w:rsid w:val="004B4073"/>
    <w:rsid w:val="004B518A"/>
    <w:rsid w:val="004B66B1"/>
    <w:rsid w:val="004B7CDA"/>
    <w:rsid w:val="004B7E49"/>
    <w:rsid w:val="004C061B"/>
    <w:rsid w:val="004C0895"/>
    <w:rsid w:val="004C0D8E"/>
    <w:rsid w:val="004C14E5"/>
    <w:rsid w:val="004C161A"/>
    <w:rsid w:val="004C1C45"/>
    <w:rsid w:val="004C38CE"/>
    <w:rsid w:val="004C3B7A"/>
    <w:rsid w:val="004C4F08"/>
    <w:rsid w:val="004C5C53"/>
    <w:rsid w:val="004C634D"/>
    <w:rsid w:val="004C7FCB"/>
    <w:rsid w:val="004D02F4"/>
    <w:rsid w:val="004D055F"/>
    <w:rsid w:val="004D09BC"/>
    <w:rsid w:val="004D09FD"/>
    <w:rsid w:val="004D26CB"/>
    <w:rsid w:val="004D279C"/>
    <w:rsid w:val="004D2F91"/>
    <w:rsid w:val="004D319A"/>
    <w:rsid w:val="004D3B65"/>
    <w:rsid w:val="004D3C22"/>
    <w:rsid w:val="004D3EBF"/>
    <w:rsid w:val="004D649C"/>
    <w:rsid w:val="004D6CF8"/>
    <w:rsid w:val="004D731D"/>
    <w:rsid w:val="004D7D48"/>
    <w:rsid w:val="004E057F"/>
    <w:rsid w:val="004E06A8"/>
    <w:rsid w:val="004E074C"/>
    <w:rsid w:val="004E0CF5"/>
    <w:rsid w:val="004E1EFC"/>
    <w:rsid w:val="004E2B66"/>
    <w:rsid w:val="004E2C71"/>
    <w:rsid w:val="004E3EE8"/>
    <w:rsid w:val="004E4B08"/>
    <w:rsid w:val="004E4C08"/>
    <w:rsid w:val="004E514E"/>
    <w:rsid w:val="004E66A4"/>
    <w:rsid w:val="004E68FA"/>
    <w:rsid w:val="004F00B5"/>
    <w:rsid w:val="004F0D2F"/>
    <w:rsid w:val="004F0FFF"/>
    <w:rsid w:val="004F1121"/>
    <w:rsid w:val="004F12CA"/>
    <w:rsid w:val="004F13AB"/>
    <w:rsid w:val="004F3A0C"/>
    <w:rsid w:val="004F3CDF"/>
    <w:rsid w:val="004F3CE8"/>
    <w:rsid w:val="004F40F3"/>
    <w:rsid w:val="004F40F7"/>
    <w:rsid w:val="004F46C9"/>
    <w:rsid w:val="004F5840"/>
    <w:rsid w:val="004F5962"/>
    <w:rsid w:val="004F6E72"/>
    <w:rsid w:val="004F6F90"/>
    <w:rsid w:val="0050005D"/>
    <w:rsid w:val="00501208"/>
    <w:rsid w:val="00501803"/>
    <w:rsid w:val="005019D4"/>
    <w:rsid w:val="00503B8C"/>
    <w:rsid w:val="005042ED"/>
    <w:rsid w:val="0050525D"/>
    <w:rsid w:val="00505538"/>
    <w:rsid w:val="00506A11"/>
    <w:rsid w:val="0050762F"/>
    <w:rsid w:val="00510804"/>
    <w:rsid w:val="00512301"/>
    <w:rsid w:val="00512FBB"/>
    <w:rsid w:val="00514ACA"/>
    <w:rsid w:val="005163E0"/>
    <w:rsid w:val="0051675A"/>
    <w:rsid w:val="00516839"/>
    <w:rsid w:val="0051735B"/>
    <w:rsid w:val="00517799"/>
    <w:rsid w:val="00522647"/>
    <w:rsid w:val="00522901"/>
    <w:rsid w:val="00522D92"/>
    <w:rsid w:val="00523E6B"/>
    <w:rsid w:val="00524C8C"/>
    <w:rsid w:val="0052587F"/>
    <w:rsid w:val="005268F9"/>
    <w:rsid w:val="00526948"/>
    <w:rsid w:val="00526CCB"/>
    <w:rsid w:val="00526D5F"/>
    <w:rsid w:val="00527183"/>
    <w:rsid w:val="0052738E"/>
    <w:rsid w:val="0053016F"/>
    <w:rsid w:val="00531582"/>
    <w:rsid w:val="00531AD6"/>
    <w:rsid w:val="00531BE5"/>
    <w:rsid w:val="005321B3"/>
    <w:rsid w:val="0053329E"/>
    <w:rsid w:val="00533B04"/>
    <w:rsid w:val="005357E6"/>
    <w:rsid w:val="00536BF4"/>
    <w:rsid w:val="00541D44"/>
    <w:rsid w:val="00541E26"/>
    <w:rsid w:val="00541F57"/>
    <w:rsid w:val="0054217E"/>
    <w:rsid w:val="00542342"/>
    <w:rsid w:val="005431B1"/>
    <w:rsid w:val="00543FB4"/>
    <w:rsid w:val="0054461E"/>
    <w:rsid w:val="00544CB1"/>
    <w:rsid w:val="00544FD9"/>
    <w:rsid w:val="005454FC"/>
    <w:rsid w:val="00545997"/>
    <w:rsid w:val="00545F49"/>
    <w:rsid w:val="00547CA7"/>
    <w:rsid w:val="005519FD"/>
    <w:rsid w:val="00552F0D"/>
    <w:rsid w:val="00555545"/>
    <w:rsid w:val="00555BDF"/>
    <w:rsid w:val="00555C05"/>
    <w:rsid w:val="00557311"/>
    <w:rsid w:val="005579CB"/>
    <w:rsid w:val="0056205A"/>
    <w:rsid w:val="00562F4F"/>
    <w:rsid w:val="00564D7D"/>
    <w:rsid w:val="00565239"/>
    <w:rsid w:val="005660E0"/>
    <w:rsid w:val="00566313"/>
    <w:rsid w:val="00566512"/>
    <w:rsid w:val="00566914"/>
    <w:rsid w:val="00566DB8"/>
    <w:rsid w:val="0057027F"/>
    <w:rsid w:val="00570A37"/>
    <w:rsid w:val="00571CCF"/>
    <w:rsid w:val="0057382A"/>
    <w:rsid w:val="00573E80"/>
    <w:rsid w:val="00574D98"/>
    <w:rsid w:val="005769F8"/>
    <w:rsid w:val="00576B63"/>
    <w:rsid w:val="00577157"/>
    <w:rsid w:val="00577D88"/>
    <w:rsid w:val="00580065"/>
    <w:rsid w:val="0058206A"/>
    <w:rsid w:val="00584A48"/>
    <w:rsid w:val="00584C02"/>
    <w:rsid w:val="00585F35"/>
    <w:rsid w:val="0058648D"/>
    <w:rsid w:val="00592A16"/>
    <w:rsid w:val="00593B9E"/>
    <w:rsid w:val="005946E7"/>
    <w:rsid w:val="00594F1D"/>
    <w:rsid w:val="005953E6"/>
    <w:rsid w:val="005959BC"/>
    <w:rsid w:val="005A1E63"/>
    <w:rsid w:val="005A28C3"/>
    <w:rsid w:val="005A3070"/>
    <w:rsid w:val="005A377B"/>
    <w:rsid w:val="005A5900"/>
    <w:rsid w:val="005A68C3"/>
    <w:rsid w:val="005A68E7"/>
    <w:rsid w:val="005A7156"/>
    <w:rsid w:val="005A716C"/>
    <w:rsid w:val="005B01F4"/>
    <w:rsid w:val="005B0BEF"/>
    <w:rsid w:val="005B15F2"/>
    <w:rsid w:val="005B3342"/>
    <w:rsid w:val="005B45FF"/>
    <w:rsid w:val="005B543A"/>
    <w:rsid w:val="005B6E69"/>
    <w:rsid w:val="005B7E93"/>
    <w:rsid w:val="005B7EE5"/>
    <w:rsid w:val="005C06AB"/>
    <w:rsid w:val="005C0B4E"/>
    <w:rsid w:val="005C1613"/>
    <w:rsid w:val="005C20F3"/>
    <w:rsid w:val="005C23F7"/>
    <w:rsid w:val="005C2BD7"/>
    <w:rsid w:val="005C2C6A"/>
    <w:rsid w:val="005C3CAB"/>
    <w:rsid w:val="005C3F4F"/>
    <w:rsid w:val="005C4593"/>
    <w:rsid w:val="005C52B6"/>
    <w:rsid w:val="005C6304"/>
    <w:rsid w:val="005C6451"/>
    <w:rsid w:val="005C70B0"/>
    <w:rsid w:val="005C7355"/>
    <w:rsid w:val="005C77F5"/>
    <w:rsid w:val="005C7F84"/>
    <w:rsid w:val="005D0B40"/>
    <w:rsid w:val="005D1350"/>
    <w:rsid w:val="005D189F"/>
    <w:rsid w:val="005D23A0"/>
    <w:rsid w:val="005D5A79"/>
    <w:rsid w:val="005D7715"/>
    <w:rsid w:val="005E1F74"/>
    <w:rsid w:val="005E2F23"/>
    <w:rsid w:val="005E40CC"/>
    <w:rsid w:val="005E48AD"/>
    <w:rsid w:val="005E59E3"/>
    <w:rsid w:val="005E66AE"/>
    <w:rsid w:val="005E766B"/>
    <w:rsid w:val="005F06B1"/>
    <w:rsid w:val="005F13FE"/>
    <w:rsid w:val="005F1606"/>
    <w:rsid w:val="005F1AAC"/>
    <w:rsid w:val="005F3922"/>
    <w:rsid w:val="005F4086"/>
    <w:rsid w:val="005F4AA6"/>
    <w:rsid w:val="005F68C4"/>
    <w:rsid w:val="005F7AF7"/>
    <w:rsid w:val="005F7F57"/>
    <w:rsid w:val="00602BE5"/>
    <w:rsid w:val="00602F5F"/>
    <w:rsid w:val="006044E3"/>
    <w:rsid w:val="00605DB5"/>
    <w:rsid w:val="006074E3"/>
    <w:rsid w:val="006110A9"/>
    <w:rsid w:val="00611922"/>
    <w:rsid w:val="00611F98"/>
    <w:rsid w:val="00612049"/>
    <w:rsid w:val="00612540"/>
    <w:rsid w:val="00613364"/>
    <w:rsid w:val="00614170"/>
    <w:rsid w:val="00614608"/>
    <w:rsid w:val="006146DC"/>
    <w:rsid w:val="0061527C"/>
    <w:rsid w:val="0061559E"/>
    <w:rsid w:val="0061565E"/>
    <w:rsid w:val="00616E99"/>
    <w:rsid w:val="006172D0"/>
    <w:rsid w:val="00617F21"/>
    <w:rsid w:val="0062223A"/>
    <w:rsid w:val="00622AAE"/>
    <w:rsid w:val="0062333E"/>
    <w:rsid w:val="00623642"/>
    <w:rsid w:val="00625DD3"/>
    <w:rsid w:val="00626B99"/>
    <w:rsid w:val="006272C5"/>
    <w:rsid w:val="006302FE"/>
    <w:rsid w:val="0063051F"/>
    <w:rsid w:val="00630761"/>
    <w:rsid w:val="00630DAF"/>
    <w:rsid w:val="00631315"/>
    <w:rsid w:val="006328DA"/>
    <w:rsid w:val="006332B3"/>
    <w:rsid w:val="0063533F"/>
    <w:rsid w:val="00635B2F"/>
    <w:rsid w:val="00635F72"/>
    <w:rsid w:val="00635FB8"/>
    <w:rsid w:val="00636277"/>
    <w:rsid w:val="006362B1"/>
    <w:rsid w:val="006372C1"/>
    <w:rsid w:val="0064031B"/>
    <w:rsid w:val="00640443"/>
    <w:rsid w:val="00641A6A"/>
    <w:rsid w:val="0064273B"/>
    <w:rsid w:val="00642790"/>
    <w:rsid w:val="00642B80"/>
    <w:rsid w:val="00642D42"/>
    <w:rsid w:val="0064330F"/>
    <w:rsid w:val="006441DB"/>
    <w:rsid w:val="00644FC4"/>
    <w:rsid w:val="00645360"/>
    <w:rsid w:val="006454EF"/>
    <w:rsid w:val="00645A2A"/>
    <w:rsid w:val="0065246A"/>
    <w:rsid w:val="00652AD1"/>
    <w:rsid w:val="00653FA9"/>
    <w:rsid w:val="00654168"/>
    <w:rsid w:val="00655BDB"/>
    <w:rsid w:val="00656FA0"/>
    <w:rsid w:val="006576D7"/>
    <w:rsid w:val="006579DA"/>
    <w:rsid w:val="00661712"/>
    <w:rsid w:val="00662A88"/>
    <w:rsid w:val="006634EB"/>
    <w:rsid w:val="0066350B"/>
    <w:rsid w:val="00663F8F"/>
    <w:rsid w:val="00664223"/>
    <w:rsid w:val="00664907"/>
    <w:rsid w:val="00665BEC"/>
    <w:rsid w:val="0066760E"/>
    <w:rsid w:val="0066777F"/>
    <w:rsid w:val="00671506"/>
    <w:rsid w:val="0067203C"/>
    <w:rsid w:val="006729D7"/>
    <w:rsid w:val="00672CCF"/>
    <w:rsid w:val="00672F3F"/>
    <w:rsid w:val="00672F45"/>
    <w:rsid w:val="00673343"/>
    <w:rsid w:val="0067497D"/>
    <w:rsid w:val="00674EFE"/>
    <w:rsid w:val="006751C8"/>
    <w:rsid w:val="00675B23"/>
    <w:rsid w:val="00675FAF"/>
    <w:rsid w:val="00676787"/>
    <w:rsid w:val="00676B3F"/>
    <w:rsid w:val="00677F5F"/>
    <w:rsid w:val="00680B9C"/>
    <w:rsid w:val="006812C0"/>
    <w:rsid w:val="00681593"/>
    <w:rsid w:val="006818B6"/>
    <w:rsid w:val="006826B5"/>
    <w:rsid w:val="00682E1A"/>
    <w:rsid w:val="00682F33"/>
    <w:rsid w:val="0068317B"/>
    <w:rsid w:val="006836A4"/>
    <w:rsid w:val="00684F7B"/>
    <w:rsid w:val="006852A5"/>
    <w:rsid w:val="00685EA8"/>
    <w:rsid w:val="006864BB"/>
    <w:rsid w:val="00686977"/>
    <w:rsid w:val="006909C9"/>
    <w:rsid w:val="00690E33"/>
    <w:rsid w:val="0069137E"/>
    <w:rsid w:val="006925FE"/>
    <w:rsid w:val="00693D57"/>
    <w:rsid w:val="00694340"/>
    <w:rsid w:val="006948D2"/>
    <w:rsid w:val="00695193"/>
    <w:rsid w:val="0069541B"/>
    <w:rsid w:val="00695A49"/>
    <w:rsid w:val="00695E40"/>
    <w:rsid w:val="00695EBF"/>
    <w:rsid w:val="006968EB"/>
    <w:rsid w:val="00696FEB"/>
    <w:rsid w:val="00697794"/>
    <w:rsid w:val="006A2A63"/>
    <w:rsid w:val="006A2B9B"/>
    <w:rsid w:val="006A32C1"/>
    <w:rsid w:val="006A45D6"/>
    <w:rsid w:val="006B2BFC"/>
    <w:rsid w:val="006B2F2D"/>
    <w:rsid w:val="006B4762"/>
    <w:rsid w:val="006B4C34"/>
    <w:rsid w:val="006B5CBC"/>
    <w:rsid w:val="006B677D"/>
    <w:rsid w:val="006B7D42"/>
    <w:rsid w:val="006B7EAD"/>
    <w:rsid w:val="006C01F4"/>
    <w:rsid w:val="006C25EF"/>
    <w:rsid w:val="006C2822"/>
    <w:rsid w:val="006C4517"/>
    <w:rsid w:val="006C5EC0"/>
    <w:rsid w:val="006C621D"/>
    <w:rsid w:val="006C6ED7"/>
    <w:rsid w:val="006C7113"/>
    <w:rsid w:val="006D0DFF"/>
    <w:rsid w:val="006D1775"/>
    <w:rsid w:val="006D1DE5"/>
    <w:rsid w:val="006D214F"/>
    <w:rsid w:val="006D2A26"/>
    <w:rsid w:val="006D2BF7"/>
    <w:rsid w:val="006D41A2"/>
    <w:rsid w:val="006D513A"/>
    <w:rsid w:val="006D5F19"/>
    <w:rsid w:val="006D691F"/>
    <w:rsid w:val="006E0B72"/>
    <w:rsid w:val="006E0B81"/>
    <w:rsid w:val="006E10D9"/>
    <w:rsid w:val="006E1580"/>
    <w:rsid w:val="006E2B6E"/>
    <w:rsid w:val="006E3F33"/>
    <w:rsid w:val="006E439B"/>
    <w:rsid w:val="006E4439"/>
    <w:rsid w:val="006E4554"/>
    <w:rsid w:val="006E6E34"/>
    <w:rsid w:val="006E70C0"/>
    <w:rsid w:val="006F11B3"/>
    <w:rsid w:val="006F1551"/>
    <w:rsid w:val="006F2A34"/>
    <w:rsid w:val="006F3BEA"/>
    <w:rsid w:val="006F4E1E"/>
    <w:rsid w:val="006F4E81"/>
    <w:rsid w:val="006F5A73"/>
    <w:rsid w:val="006F5AC9"/>
    <w:rsid w:val="006F635F"/>
    <w:rsid w:val="006F754D"/>
    <w:rsid w:val="006F75D4"/>
    <w:rsid w:val="006F7B9A"/>
    <w:rsid w:val="006F7E80"/>
    <w:rsid w:val="007003EF"/>
    <w:rsid w:val="00700E7F"/>
    <w:rsid w:val="00701699"/>
    <w:rsid w:val="007019F9"/>
    <w:rsid w:val="00703444"/>
    <w:rsid w:val="00705AAB"/>
    <w:rsid w:val="00705B87"/>
    <w:rsid w:val="00705E45"/>
    <w:rsid w:val="00706C9A"/>
    <w:rsid w:val="00706CDD"/>
    <w:rsid w:val="00707DEE"/>
    <w:rsid w:val="00710026"/>
    <w:rsid w:val="0071082B"/>
    <w:rsid w:val="00710A7B"/>
    <w:rsid w:val="007128E4"/>
    <w:rsid w:val="007129FB"/>
    <w:rsid w:val="00713459"/>
    <w:rsid w:val="00713663"/>
    <w:rsid w:val="00713A28"/>
    <w:rsid w:val="00713A49"/>
    <w:rsid w:val="007147BD"/>
    <w:rsid w:val="0071610B"/>
    <w:rsid w:val="007162C3"/>
    <w:rsid w:val="00717F48"/>
    <w:rsid w:val="007215BE"/>
    <w:rsid w:val="0072161D"/>
    <w:rsid w:val="00721637"/>
    <w:rsid w:val="007216C3"/>
    <w:rsid w:val="00721F62"/>
    <w:rsid w:val="007224E3"/>
    <w:rsid w:val="00722619"/>
    <w:rsid w:val="0072268F"/>
    <w:rsid w:val="007246AA"/>
    <w:rsid w:val="00725699"/>
    <w:rsid w:val="00726428"/>
    <w:rsid w:val="00726642"/>
    <w:rsid w:val="00726E57"/>
    <w:rsid w:val="007323DA"/>
    <w:rsid w:val="007345ED"/>
    <w:rsid w:val="00736004"/>
    <w:rsid w:val="00736BC9"/>
    <w:rsid w:val="00736DD6"/>
    <w:rsid w:val="00737848"/>
    <w:rsid w:val="007401D5"/>
    <w:rsid w:val="00740BC6"/>
    <w:rsid w:val="00741A4E"/>
    <w:rsid w:val="00741B2B"/>
    <w:rsid w:val="00741E30"/>
    <w:rsid w:val="00741ED7"/>
    <w:rsid w:val="00742C06"/>
    <w:rsid w:val="00743819"/>
    <w:rsid w:val="00743E4B"/>
    <w:rsid w:val="00744130"/>
    <w:rsid w:val="0074416C"/>
    <w:rsid w:val="00744664"/>
    <w:rsid w:val="00744DA9"/>
    <w:rsid w:val="00744E14"/>
    <w:rsid w:val="00746E42"/>
    <w:rsid w:val="007474DD"/>
    <w:rsid w:val="00747627"/>
    <w:rsid w:val="00750196"/>
    <w:rsid w:val="00750B61"/>
    <w:rsid w:val="00751039"/>
    <w:rsid w:val="0075122F"/>
    <w:rsid w:val="007532BA"/>
    <w:rsid w:val="0075391F"/>
    <w:rsid w:val="007539AB"/>
    <w:rsid w:val="00754D9D"/>
    <w:rsid w:val="00754DD9"/>
    <w:rsid w:val="00755823"/>
    <w:rsid w:val="00755884"/>
    <w:rsid w:val="007605E1"/>
    <w:rsid w:val="00760B59"/>
    <w:rsid w:val="00763728"/>
    <w:rsid w:val="00763FFD"/>
    <w:rsid w:val="00764F30"/>
    <w:rsid w:val="007651B9"/>
    <w:rsid w:val="00765294"/>
    <w:rsid w:val="00765577"/>
    <w:rsid w:val="0076570C"/>
    <w:rsid w:val="00766487"/>
    <w:rsid w:val="00766F88"/>
    <w:rsid w:val="007671B0"/>
    <w:rsid w:val="00770798"/>
    <w:rsid w:val="0077194C"/>
    <w:rsid w:val="00771D14"/>
    <w:rsid w:val="00771F36"/>
    <w:rsid w:val="00772643"/>
    <w:rsid w:val="00772B18"/>
    <w:rsid w:val="00772C6C"/>
    <w:rsid w:val="007737DB"/>
    <w:rsid w:val="00773FC9"/>
    <w:rsid w:val="00775CA2"/>
    <w:rsid w:val="00776ECC"/>
    <w:rsid w:val="00777385"/>
    <w:rsid w:val="007808CB"/>
    <w:rsid w:val="00781FBA"/>
    <w:rsid w:val="00782997"/>
    <w:rsid w:val="00782B68"/>
    <w:rsid w:val="0078327B"/>
    <w:rsid w:val="007833E6"/>
    <w:rsid w:val="00784E29"/>
    <w:rsid w:val="0078542F"/>
    <w:rsid w:val="00785D93"/>
    <w:rsid w:val="007864F3"/>
    <w:rsid w:val="00787185"/>
    <w:rsid w:val="00790971"/>
    <w:rsid w:val="007915B3"/>
    <w:rsid w:val="007920CE"/>
    <w:rsid w:val="0079475C"/>
    <w:rsid w:val="00794EA6"/>
    <w:rsid w:val="00795BAB"/>
    <w:rsid w:val="00796BFE"/>
    <w:rsid w:val="007971D6"/>
    <w:rsid w:val="0079790B"/>
    <w:rsid w:val="00797CB5"/>
    <w:rsid w:val="00797D29"/>
    <w:rsid w:val="007A0266"/>
    <w:rsid w:val="007A19D0"/>
    <w:rsid w:val="007A3A9D"/>
    <w:rsid w:val="007A551B"/>
    <w:rsid w:val="007A6BE6"/>
    <w:rsid w:val="007A78C9"/>
    <w:rsid w:val="007B2393"/>
    <w:rsid w:val="007B36DD"/>
    <w:rsid w:val="007B3890"/>
    <w:rsid w:val="007B512B"/>
    <w:rsid w:val="007B517D"/>
    <w:rsid w:val="007B58AA"/>
    <w:rsid w:val="007B5E28"/>
    <w:rsid w:val="007B6541"/>
    <w:rsid w:val="007B7471"/>
    <w:rsid w:val="007C0102"/>
    <w:rsid w:val="007C0AEA"/>
    <w:rsid w:val="007C0E81"/>
    <w:rsid w:val="007C2A74"/>
    <w:rsid w:val="007C43FF"/>
    <w:rsid w:val="007C538A"/>
    <w:rsid w:val="007C53A2"/>
    <w:rsid w:val="007C763A"/>
    <w:rsid w:val="007C7FD4"/>
    <w:rsid w:val="007D16C0"/>
    <w:rsid w:val="007D2626"/>
    <w:rsid w:val="007D299C"/>
    <w:rsid w:val="007D2C23"/>
    <w:rsid w:val="007D36A2"/>
    <w:rsid w:val="007D3ACB"/>
    <w:rsid w:val="007D5422"/>
    <w:rsid w:val="007D574B"/>
    <w:rsid w:val="007D5785"/>
    <w:rsid w:val="007D705D"/>
    <w:rsid w:val="007E14FA"/>
    <w:rsid w:val="007E2588"/>
    <w:rsid w:val="007E40A2"/>
    <w:rsid w:val="007E43BD"/>
    <w:rsid w:val="007E496D"/>
    <w:rsid w:val="007E6606"/>
    <w:rsid w:val="007E6AC4"/>
    <w:rsid w:val="007E6F1D"/>
    <w:rsid w:val="007E7016"/>
    <w:rsid w:val="007E7D17"/>
    <w:rsid w:val="007F0058"/>
    <w:rsid w:val="007F124B"/>
    <w:rsid w:val="007F12FE"/>
    <w:rsid w:val="007F3D92"/>
    <w:rsid w:val="007F4A01"/>
    <w:rsid w:val="007F4EE2"/>
    <w:rsid w:val="007F5089"/>
    <w:rsid w:val="007F56E2"/>
    <w:rsid w:val="00800216"/>
    <w:rsid w:val="008007E2"/>
    <w:rsid w:val="008024B1"/>
    <w:rsid w:val="00802F91"/>
    <w:rsid w:val="00806B27"/>
    <w:rsid w:val="00807E8A"/>
    <w:rsid w:val="00810D10"/>
    <w:rsid w:val="008111B2"/>
    <w:rsid w:val="008120FC"/>
    <w:rsid w:val="00812255"/>
    <w:rsid w:val="0081227E"/>
    <w:rsid w:val="00812506"/>
    <w:rsid w:val="00812B04"/>
    <w:rsid w:val="00814494"/>
    <w:rsid w:val="008149FC"/>
    <w:rsid w:val="00814A94"/>
    <w:rsid w:val="0081583F"/>
    <w:rsid w:val="00815AB5"/>
    <w:rsid w:val="00815D12"/>
    <w:rsid w:val="00816027"/>
    <w:rsid w:val="00816A20"/>
    <w:rsid w:val="0082080B"/>
    <w:rsid w:val="0082172C"/>
    <w:rsid w:val="00822C62"/>
    <w:rsid w:val="008243EE"/>
    <w:rsid w:val="00826FCE"/>
    <w:rsid w:val="00827E64"/>
    <w:rsid w:val="0083124E"/>
    <w:rsid w:val="00832048"/>
    <w:rsid w:val="008326CC"/>
    <w:rsid w:val="0083277E"/>
    <w:rsid w:val="008333A0"/>
    <w:rsid w:val="00835961"/>
    <w:rsid w:val="00837244"/>
    <w:rsid w:val="00837436"/>
    <w:rsid w:val="00841019"/>
    <w:rsid w:val="008411C7"/>
    <w:rsid w:val="00841498"/>
    <w:rsid w:val="008423EE"/>
    <w:rsid w:val="00843341"/>
    <w:rsid w:val="00845230"/>
    <w:rsid w:val="00845823"/>
    <w:rsid w:val="00846B73"/>
    <w:rsid w:val="008476AE"/>
    <w:rsid w:val="008503CC"/>
    <w:rsid w:val="008509F5"/>
    <w:rsid w:val="008527F2"/>
    <w:rsid w:val="00852AE3"/>
    <w:rsid w:val="00854455"/>
    <w:rsid w:val="0085484F"/>
    <w:rsid w:val="00860402"/>
    <w:rsid w:val="0086309A"/>
    <w:rsid w:val="00863DBE"/>
    <w:rsid w:val="00863E8F"/>
    <w:rsid w:val="00863FC0"/>
    <w:rsid w:val="008641CB"/>
    <w:rsid w:val="00864684"/>
    <w:rsid w:val="00865057"/>
    <w:rsid w:val="008650C4"/>
    <w:rsid w:val="008658D6"/>
    <w:rsid w:val="00866CDB"/>
    <w:rsid w:val="0086758C"/>
    <w:rsid w:val="00867E6E"/>
    <w:rsid w:val="00870B75"/>
    <w:rsid w:val="00870EF5"/>
    <w:rsid w:val="008719EA"/>
    <w:rsid w:val="008728DB"/>
    <w:rsid w:val="008730A2"/>
    <w:rsid w:val="0087320D"/>
    <w:rsid w:val="00874400"/>
    <w:rsid w:val="008748AB"/>
    <w:rsid w:val="008748E9"/>
    <w:rsid w:val="00874B98"/>
    <w:rsid w:val="008801B2"/>
    <w:rsid w:val="008805AC"/>
    <w:rsid w:val="00882264"/>
    <w:rsid w:val="0088226F"/>
    <w:rsid w:val="00884EDB"/>
    <w:rsid w:val="00885119"/>
    <w:rsid w:val="0088703E"/>
    <w:rsid w:val="008875C9"/>
    <w:rsid w:val="00887F40"/>
    <w:rsid w:val="0089057C"/>
    <w:rsid w:val="008905E9"/>
    <w:rsid w:val="00892085"/>
    <w:rsid w:val="0089209C"/>
    <w:rsid w:val="00892F38"/>
    <w:rsid w:val="00895EF0"/>
    <w:rsid w:val="008A0DB3"/>
    <w:rsid w:val="008A1702"/>
    <w:rsid w:val="008A184A"/>
    <w:rsid w:val="008A31E6"/>
    <w:rsid w:val="008A3459"/>
    <w:rsid w:val="008A3EF1"/>
    <w:rsid w:val="008A3F82"/>
    <w:rsid w:val="008A6996"/>
    <w:rsid w:val="008A7881"/>
    <w:rsid w:val="008B1E43"/>
    <w:rsid w:val="008B23E1"/>
    <w:rsid w:val="008B390A"/>
    <w:rsid w:val="008B3DEF"/>
    <w:rsid w:val="008B583F"/>
    <w:rsid w:val="008B6D16"/>
    <w:rsid w:val="008B776B"/>
    <w:rsid w:val="008B7E0E"/>
    <w:rsid w:val="008C0D52"/>
    <w:rsid w:val="008C2609"/>
    <w:rsid w:val="008C2659"/>
    <w:rsid w:val="008C3448"/>
    <w:rsid w:val="008C4D7C"/>
    <w:rsid w:val="008C5F28"/>
    <w:rsid w:val="008C6767"/>
    <w:rsid w:val="008C744B"/>
    <w:rsid w:val="008D16A8"/>
    <w:rsid w:val="008D2B44"/>
    <w:rsid w:val="008D3AA3"/>
    <w:rsid w:val="008D3F2D"/>
    <w:rsid w:val="008D4E33"/>
    <w:rsid w:val="008D5197"/>
    <w:rsid w:val="008D55CF"/>
    <w:rsid w:val="008D6030"/>
    <w:rsid w:val="008D6878"/>
    <w:rsid w:val="008E01F2"/>
    <w:rsid w:val="008E1F87"/>
    <w:rsid w:val="008E239C"/>
    <w:rsid w:val="008E29D6"/>
    <w:rsid w:val="008E3B91"/>
    <w:rsid w:val="008E3BE5"/>
    <w:rsid w:val="008E4659"/>
    <w:rsid w:val="008E46BE"/>
    <w:rsid w:val="008E4D3A"/>
    <w:rsid w:val="008E7922"/>
    <w:rsid w:val="008E7DEC"/>
    <w:rsid w:val="008F001B"/>
    <w:rsid w:val="008F078F"/>
    <w:rsid w:val="008F1593"/>
    <w:rsid w:val="008F1ED2"/>
    <w:rsid w:val="008F22BB"/>
    <w:rsid w:val="008F2D7B"/>
    <w:rsid w:val="008F3014"/>
    <w:rsid w:val="008F3629"/>
    <w:rsid w:val="008F3BC3"/>
    <w:rsid w:val="008F4439"/>
    <w:rsid w:val="008F4E84"/>
    <w:rsid w:val="008F5581"/>
    <w:rsid w:val="008F7A65"/>
    <w:rsid w:val="0090063D"/>
    <w:rsid w:val="00901020"/>
    <w:rsid w:val="009020F8"/>
    <w:rsid w:val="0090290E"/>
    <w:rsid w:val="00904CD3"/>
    <w:rsid w:val="009075DF"/>
    <w:rsid w:val="009079C0"/>
    <w:rsid w:val="00907C99"/>
    <w:rsid w:val="0091108D"/>
    <w:rsid w:val="00911367"/>
    <w:rsid w:val="00911A0A"/>
    <w:rsid w:val="00911C3A"/>
    <w:rsid w:val="0091269C"/>
    <w:rsid w:val="0091283F"/>
    <w:rsid w:val="00913C38"/>
    <w:rsid w:val="009140EA"/>
    <w:rsid w:val="00916E69"/>
    <w:rsid w:val="009216D4"/>
    <w:rsid w:val="00921DD5"/>
    <w:rsid w:val="00922093"/>
    <w:rsid w:val="00923084"/>
    <w:rsid w:val="009232A2"/>
    <w:rsid w:val="00924F95"/>
    <w:rsid w:val="00925533"/>
    <w:rsid w:val="00925B85"/>
    <w:rsid w:val="00925BE7"/>
    <w:rsid w:val="00930345"/>
    <w:rsid w:val="00930404"/>
    <w:rsid w:val="00930A56"/>
    <w:rsid w:val="009315D0"/>
    <w:rsid w:val="00931D8E"/>
    <w:rsid w:val="00933140"/>
    <w:rsid w:val="00934452"/>
    <w:rsid w:val="00934A27"/>
    <w:rsid w:val="00935762"/>
    <w:rsid w:val="009401C8"/>
    <w:rsid w:val="00940673"/>
    <w:rsid w:val="00944B9D"/>
    <w:rsid w:val="0094603B"/>
    <w:rsid w:val="0094692D"/>
    <w:rsid w:val="00946B3B"/>
    <w:rsid w:val="00946C0C"/>
    <w:rsid w:val="009470A9"/>
    <w:rsid w:val="00947628"/>
    <w:rsid w:val="00947C24"/>
    <w:rsid w:val="009515F8"/>
    <w:rsid w:val="00951C16"/>
    <w:rsid w:val="00952722"/>
    <w:rsid w:val="0095521E"/>
    <w:rsid w:val="0095566A"/>
    <w:rsid w:val="009563CD"/>
    <w:rsid w:val="00956614"/>
    <w:rsid w:val="009566F7"/>
    <w:rsid w:val="00961201"/>
    <w:rsid w:val="00963384"/>
    <w:rsid w:val="009633A6"/>
    <w:rsid w:val="0096371E"/>
    <w:rsid w:val="00963B12"/>
    <w:rsid w:val="00963ECA"/>
    <w:rsid w:val="0096425C"/>
    <w:rsid w:val="009643A2"/>
    <w:rsid w:val="00964FB5"/>
    <w:rsid w:val="009702B4"/>
    <w:rsid w:val="009707DA"/>
    <w:rsid w:val="00970E90"/>
    <w:rsid w:val="0097504D"/>
    <w:rsid w:val="00975A0D"/>
    <w:rsid w:val="00975CF1"/>
    <w:rsid w:val="00976BB2"/>
    <w:rsid w:val="00976EB4"/>
    <w:rsid w:val="0097709A"/>
    <w:rsid w:val="009772F1"/>
    <w:rsid w:val="00977B63"/>
    <w:rsid w:val="00980674"/>
    <w:rsid w:val="00981CF2"/>
    <w:rsid w:val="00983079"/>
    <w:rsid w:val="00983101"/>
    <w:rsid w:val="00987A36"/>
    <w:rsid w:val="00990A91"/>
    <w:rsid w:val="009917FD"/>
    <w:rsid w:val="00991F42"/>
    <w:rsid w:val="00992049"/>
    <w:rsid w:val="0099262E"/>
    <w:rsid w:val="009935AC"/>
    <w:rsid w:val="00994967"/>
    <w:rsid w:val="00994A43"/>
    <w:rsid w:val="00996712"/>
    <w:rsid w:val="00996BCF"/>
    <w:rsid w:val="00996E83"/>
    <w:rsid w:val="00997A91"/>
    <w:rsid w:val="009A0444"/>
    <w:rsid w:val="009A0DC3"/>
    <w:rsid w:val="009A25C8"/>
    <w:rsid w:val="009A3304"/>
    <w:rsid w:val="009A618B"/>
    <w:rsid w:val="009A71A3"/>
    <w:rsid w:val="009A7CB8"/>
    <w:rsid w:val="009B0D8C"/>
    <w:rsid w:val="009B0F86"/>
    <w:rsid w:val="009B1C27"/>
    <w:rsid w:val="009B49A8"/>
    <w:rsid w:val="009B5438"/>
    <w:rsid w:val="009B5530"/>
    <w:rsid w:val="009B5615"/>
    <w:rsid w:val="009B6336"/>
    <w:rsid w:val="009B710B"/>
    <w:rsid w:val="009B759B"/>
    <w:rsid w:val="009B75A9"/>
    <w:rsid w:val="009B7963"/>
    <w:rsid w:val="009C0E52"/>
    <w:rsid w:val="009C1BA4"/>
    <w:rsid w:val="009C1F57"/>
    <w:rsid w:val="009C4E96"/>
    <w:rsid w:val="009C5AAD"/>
    <w:rsid w:val="009C6588"/>
    <w:rsid w:val="009D0E27"/>
    <w:rsid w:val="009D1F8A"/>
    <w:rsid w:val="009D22B4"/>
    <w:rsid w:val="009D26F2"/>
    <w:rsid w:val="009D37F9"/>
    <w:rsid w:val="009D3911"/>
    <w:rsid w:val="009D3AF1"/>
    <w:rsid w:val="009D3BE1"/>
    <w:rsid w:val="009D4D2E"/>
    <w:rsid w:val="009D5497"/>
    <w:rsid w:val="009D5BD2"/>
    <w:rsid w:val="009D71F4"/>
    <w:rsid w:val="009D7620"/>
    <w:rsid w:val="009D7C8F"/>
    <w:rsid w:val="009D7EDD"/>
    <w:rsid w:val="009E054D"/>
    <w:rsid w:val="009E096B"/>
    <w:rsid w:val="009E160C"/>
    <w:rsid w:val="009E173D"/>
    <w:rsid w:val="009E1872"/>
    <w:rsid w:val="009E1974"/>
    <w:rsid w:val="009E4D21"/>
    <w:rsid w:val="009E5DE7"/>
    <w:rsid w:val="009E6874"/>
    <w:rsid w:val="009E6DB0"/>
    <w:rsid w:val="009E7BF7"/>
    <w:rsid w:val="009E7D8B"/>
    <w:rsid w:val="009F146F"/>
    <w:rsid w:val="009F2514"/>
    <w:rsid w:val="009F3225"/>
    <w:rsid w:val="009F4729"/>
    <w:rsid w:val="009F4E72"/>
    <w:rsid w:val="009F6165"/>
    <w:rsid w:val="009F620B"/>
    <w:rsid w:val="009F6B7B"/>
    <w:rsid w:val="00A0084B"/>
    <w:rsid w:val="00A008D4"/>
    <w:rsid w:val="00A00D2C"/>
    <w:rsid w:val="00A026C8"/>
    <w:rsid w:val="00A0272B"/>
    <w:rsid w:val="00A0316E"/>
    <w:rsid w:val="00A0563F"/>
    <w:rsid w:val="00A05818"/>
    <w:rsid w:val="00A058D7"/>
    <w:rsid w:val="00A0610D"/>
    <w:rsid w:val="00A103E9"/>
    <w:rsid w:val="00A10447"/>
    <w:rsid w:val="00A1118A"/>
    <w:rsid w:val="00A12337"/>
    <w:rsid w:val="00A123C4"/>
    <w:rsid w:val="00A138D2"/>
    <w:rsid w:val="00A14F42"/>
    <w:rsid w:val="00A1514A"/>
    <w:rsid w:val="00A15B87"/>
    <w:rsid w:val="00A16203"/>
    <w:rsid w:val="00A17916"/>
    <w:rsid w:val="00A17DE0"/>
    <w:rsid w:val="00A20C73"/>
    <w:rsid w:val="00A20DA5"/>
    <w:rsid w:val="00A22FAE"/>
    <w:rsid w:val="00A23CDF"/>
    <w:rsid w:val="00A253EA"/>
    <w:rsid w:val="00A254CF"/>
    <w:rsid w:val="00A2574B"/>
    <w:rsid w:val="00A259C9"/>
    <w:rsid w:val="00A27C7C"/>
    <w:rsid w:val="00A3040A"/>
    <w:rsid w:val="00A30ADB"/>
    <w:rsid w:val="00A30B2B"/>
    <w:rsid w:val="00A3119B"/>
    <w:rsid w:val="00A31933"/>
    <w:rsid w:val="00A31E45"/>
    <w:rsid w:val="00A3336D"/>
    <w:rsid w:val="00A33719"/>
    <w:rsid w:val="00A33AC3"/>
    <w:rsid w:val="00A344DB"/>
    <w:rsid w:val="00A347B9"/>
    <w:rsid w:val="00A34EC8"/>
    <w:rsid w:val="00A40BFE"/>
    <w:rsid w:val="00A416A5"/>
    <w:rsid w:val="00A42F88"/>
    <w:rsid w:val="00A43C32"/>
    <w:rsid w:val="00A43E22"/>
    <w:rsid w:val="00A44F3B"/>
    <w:rsid w:val="00A4528A"/>
    <w:rsid w:val="00A45C4E"/>
    <w:rsid w:val="00A477A5"/>
    <w:rsid w:val="00A5161D"/>
    <w:rsid w:val="00A51930"/>
    <w:rsid w:val="00A52094"/>
    <w:rsid w:val="00A52AEB"/>
    <w:rsid w:val="00A52EBC"/>
    <w:rsid w:val="00A53BFB"/>
    <w:rsid w:val="00A54466"/>
    <w:rsid w:val="00A5481F"/>
    <w:rsid w:val="00A553B6"/>
    <w:rsid w:val="00A55C18"/>
    <w:rsid w:val="00A55CFA"/>
    <w:rsid w:val="00A56883"/>
    <w:rsid w:val="00A606E2"/>
    <w:rsid w:val="00A60AF9"/>
    <w:rsid w:val="00A613B3"/>
    <w:rsid w:val="00A6291B"/>
    <w:rsid w:val="00A63EF7"/>
    <w:rsid w:val="00A6428B"/>
    <w:rsid w:val="00A64AE0"/>
    <w:rsid w:val="00A6508A"/>
    <w:rsid w:val="00A65A46"/>
    <w:rsid w:val="00A67D3B"/>
    <w:rsid w:val="00A67DAE"/>
    <w:rsid w:val="00A70207"/>
    <w:rsid w:val="00A70690"/>
    <w:rsid w:val="00A713F9"/>
    <w:rsid w:val="00A71605"/>
    <w:rsid w:val="00A71B01"/>
    <w:rsid w:val="00A723B3"/>
    <w:rsid w:val="00A72469"/>
    <w:rsid w:val="00A72699"/>
    <w:rsid w:val="00A74ABE"/>
    <w:rsid w:val="00A7547A"/>
    <w:rsid w:val="00A756FC"/>
    <w:rsid w:val="00A758DE"/>
    <w:rsid w:val="00A75A39"/>
    <w:rsid w:val="00A75C5B"/>
    <w:rsid w:val="00A75C63"/>
    <w:rsid w:val="00A7641D"/>
    <w:rsid w:val="00A7713B"/>
    <w:rsid w:val="00A80CE1"/>
    <w:rsid w:val="00A810A6"/>
    <w:rsid w:val="00A82398"/>
    <w:rsid w:val="00A82B0F"/>
    <w:rsid w:val="00A834E0"/>
    <w:rsid w:val="00A83B2B"/>
    <w:rsid w:val="00A847EA"/>
    <w:rsid w:val="00A84EB6"/>
    <w:rsid w:val="00A85D92"/>
    <w:rsid w:val="00A87244"/>
    <w:rsid w:val="00A87B69"/>
    <w:rsid w:val="00A90F2C"/>
    <w:rsid w:val="00A914DF"/>
    <w:rsid w:val="00A9191C"/>
    <w:rsid w:val="00A92332"/>
    <w:rsid w:val="00A9259C"/>
    <w:rsid w:val="00A92B7F"/>
    <w:rsid w:val="00A93413"/>
    <w:rsid w:val="00A93A9F"/>
    <w:rsid w:val="00A94789"/>
    <w:rsid w:val="00A94E3B"/>
    <w:rsid w:val="00A95B1B"/>
    <w:rsid w:val="00A95CAD"/>
    <w:rsid w:val="00A968FF"/>
    <w:rsid w:val="00A972AE"/>
    <w:rsid w:val="00A975A0"/>
    <w:rsid w:val="00AA0086"/>
    <w:rsid w:val="00AA0A69"/>
    <w:rsid w:val="00AA0AB4"/>
    <w:rsid w:val="00AA29EF"/>
    <w:rsid w:val="00AA34E1"/>
    <w:rsid w:val="00AA3A63"/>
    <w:rsid w:val="00AA3E01"/>
    <w:rsid w:val="00AA4B1A"/>
    <w:rsid w:val="00AA551A"/>
    <w:rsid w:val="00AA5909"/>
    <w:rsid w:val="00AA5C2A"/>
    <w:rsid w:val="00AA611A"/>
    <w:rsid w:val="00AA698E"/>
    <w:rsid w:val="00AA74A6"/>
    <w:rsid w:val="00AB0846"/>
    <w:rsid w:val="00AB160B"/>
    <w:rsid w:val="00AB168B"/>
    <w:rsid w:val="00AB27F4"/>
    <w:rsid w:val="00AB2A02"/>
    <w:rsid w:val="00AB34E1"/>
    <w:rsid w:val="00AB3F2C"/>
    <w:rsid w:val="00AB465D"/>
    <w:rsid w:val="00AB6FEB"/>
    <w:rsid w:val="00AB79DD"/>
    <w:rsid w:val="00AC1D3B"/>
    <w:rsid w:val="00AC23D2"/>
    <w:rsid w:val="00AC26BD"/>
    <w:rsid w:val="00AC4A70"/>
    <w:rsid w:val="00AC4B74"/>
    <w:rsid w:val="00AC4DEC"/>
    <w:rsid w:val="00AC5B26"/>
    <w:rsid w:val="00AC6004"/>
    <w:rsid w:val="00AC6982"/>
    <w:rsid w:val="00AC6A8D"/>
    <w:rsid w:val="00AC6C24"/>
    <w:rsid w:val="00AC7444"/>
    <w:rsid w:val="00AC7A0B"/>
    <w:rsid w:val="00AC7EE0"/>
    <w:rsid w:val="00AD0880"/>
    <w:rsid w:val="00AD1502"/>
    <w:rsid w:val="00AD170A"/>
    <w:rsid w:val="00AD1B36"/>
    <w:rsid w:val="00AD283C"/>
    <w:rsid w:val="00AD38D3"/>
    <w:rsid w:val="00AD3E32"/>
    <w:rsid w:val="00AD4889"/>
    <w:rsid w:val="00AD5096"/>
    <w:rsid w:val="00AD612C"/>
    <w:rsid w:val="00AD69DB"/>
    <w:rsid w:val="00AD6BF4"/>
    <w:rsid w:val="00AE01A1"/>
    <w:rsid w:val="00AE02C6"/>
    <w:rsid w:val="00AE0B2C"/>
    <w:rsid w:val="00AE11DD"/>
    <w:rsid w:val="00AE353C"/>
    <w:rsid w:val="00AE3697"/>
    <w:rsid w:val="00AE3736"/>
    <w:rsid w:val="00AE4697"/>
    <w:rsid w:val="00AE4D99"/>
    <w:rsid w:val="00AE4F57"/>
    <w:rsid w:val="00AE5CC3"/>
    <w:rsid w:val="00AE648B"/>
    <w:rsid w:val="00AE7BE7"/>
    <w:rsid w:val="00AF11F5"/>
    <w:rsid w:val="00AF16CE"/>
    <w:rsid w:val="00AF1CE9"/>
    <w:rsid w:val="00AF30C7"/>
    <w:rsid w:val="00AF4B64"/>
    <w:rsid w:val="00AF4F91"/>
    <w:rsid w:val="00AF5233"/>
    <w:rsid w:val="00AF5A25"/>
    <w:rsid w:val="00AF651D"/>
    <w:rsid w:val="00AF6A59"/>
    <w:rsid w:val="00AF6AAC"/>
    <w:rsid w:val="00B01077"/>
    <w:rsid w:val="00B028FD"/>
    <w:rsid w:val="00B051D4"/>
    <w:rsid w:val="00B05505"/>
    <w:rsid w:val="00B05BD8"/>
    <w:rsid w:val="00B074AF"/>
    <w:rsid w:val="00B10001"/>
    <w:rsid w:val="00B10432"/>
    <w:rsid w:val="00B1054B"/>
    <w:rsid w:val="00B121DF"/>
    <w:rsid w:val="00B1232A"/>
    <w:rsid w:val="00B13657"/>
    <w:rsid w:val="00B13925"/>
    <w:rsid w:val="00B16466"/>
    <w:rsid w:val="00B16982"/>
    <w:rsid w:val="00B1796A"/>
    <w:rsid w:val="00B20A12"/>
    <w:rsid w:val="00B2165A"/>
    <w:rsid w:val="00B21ED8"/>
    <w:rsid w:val="00B22560"/>
    <w:rsid w:val="00B22688"/>
    <w:rsid w:val="00B22C14"/>
    <w:rsid w:val="00B233B7"/>
    <w:rsid w:val="00B239C3"/>
    <w:rsid w:val="00B23C0B"/>
    <w:rsid w:val="00B25791"/>
    <w:rsid w:val="00B2690A"/>
    <w:rsid w:val="00B27556"/>
    <w:rsid w:val="00B278ED"/>
    <w:rsid w:val="00B27DCD"/>
    <w:rsid w:val="00B30D18"/>
    <w:rsid w:val="00B30D78"/>
    <w:rsid w:val="00B32904"/>
    <w:rsid w:val="00B32AD4"/>
    <w:rsid w:val="00B3451D"/>
    <w:rsid w:val="00B34728"/>
    <w:rsid w:val="00B353E3"/>
    <w:rsid w:val="00B36327"/>
    <w:rsid w:val="00B40A8A"/>
    <w:rsid w:val="00B41270"/>
    <w:rsid w:val="00B41423"/>
    <w:rsid w:val="00B4158A"/>
    <w:rsid w:val="00B41976"/>
    <w:rsid w:val="00B42B9A"/>
    <w:rsid w:val="00B444B8"/>
    <w:rsid w:val="00B46908"/>
    <w:rsid w:val="00B46FBB"/>
    <w:rsid w:val="00B471CC"/>
    <w:rsid w:val="00B473B5"/>
    <w:rsid w:val="00B47527"/>
    <w:rsid w:val="00B50D95"/>
    <w:rsid w:val="00B522EB"/>
    <w:rsid w:val="00B52661"/>
    <w:rsid w:val="00B528FA"/>
    <w:rsid w:val="00B52E86"/>
    <w:rsid w:val="00B545BE"/>
    <w:rsid w:val="00B548F8"/>
    <w:rsid w:val="00B54DC0"/>
    <w:rsid w:val="00B5512F"/>
    <w:rsid w:val="00B560FF"/>
    <w:rsid w:val="00B569C4"/>
    <w:rsid w:val="00B60DD5"/>
    <w:rsid w:val="00B612D7"/>
    <w:rsid w:val="00B62573"/>
    <w:rsid w:val="00B63D94"/>
    <w:rsid w:val="00B65DA1"/>
    <w:rsid w:val="00B673BF"/>
    <w:rsid w:val="00B67BE5"/>
    <w:rsid w:val="00B70AE7"/>
    <w:rsid w:val="00B712AF"/>
    <w:rsid w:val="00B71F5F"/>
    <w:rsid w:val="00B72182"/>
    <w:rsid w:val="00B72C9A"/>
    <w:rsid w:val="00B72F9B"/>
    <w:rsid w:val="00B736E2"/>
    <w:rsid w:val="00B744AB"/>
    <w:rsid w:val="00B77685"/>
    <w:rsid w:val="00B779A4"/>
    <w:rsid w:val="00B77CDF"/>
    <w:rsid w:val="00B8018F"/>
    <w:rsid w:val="00B80BF6"/>
    <w:rsid w:val="00B8249A"/>
    <w:rsid w:val="00B82A41"/>
    <w:rsid w:val="00B831FF"/>
    <w:rsid w:val="00B84063"/>
    <w:rsid w:val="00B84257"/>
    <w:rsid w:val="00B84E56"/>
    <w:rsid w:val="00B85062"/>
    <w:rsid w:val="00B85D4B"/>
    <w:rsid w:val="00B85DE1"/>
    <w:rsid w:val="00B8613C"/>
    <w:rsid w:val="00B86675"/>
    <w:rsid w:val="00B90D51"/>
    <w:rsid w:val="00B92AC8"/>
    <w:rsid w:val="00B93639"/>
    <w:rsid w:val="00B93C88"/>
    <w:rsid w:val="00B9454F"/>
    <w:rsid w:val="00B945A7"/>
    <w:rsid w:val="00B95477"/>
    <w:rsid w:val="00B958ED"/>
    <w:rsid w:val="00B9610C"/>
    <w:rsid w:val="00B96741"/>
    <w:rsid w:val="00B96C73"/>
    <w:rsid w:val="00B97EA3"/>
    <w:rsid w:val="00BA31F0"/>
    <w:rsid w:val="00BA3ABB"/>
    <w:rsid w:val="00BA44F2"/>
    <w:rsid w:val="00BA46FD"/>
    <w:rsid w:val="00BA51DB"/>
    <w:rsid w:val="00BA5909"/>
    <w:rsid w:val="00BA63D6"/>
    <w:rsid w:val="00BA68F7"/>
    <w:rsid w:val="00BA6DF4"/>
    <w:rsid w:val="00BA7375"/>
    <w:rsid w:val="00BB1D0C"/>
    <w:rsid w:val="00BB466E"/>
    <w:rsid w:val="00BB486D"/>
    <w:rsid w:val="00BB4987"/>
    <w:rsid w:val="00BB4CB1"/>
    <w:rsid w:val="00BB4DC2"/>
    <w:rsid w:val="00BB4E96"/>
    <w:rsid w:val="00BB5C99"/>
    <w:rsid w:val="00BB6469"/>
    <w:rsid w:val="00BB6CD6"/>
    <w:rsid w:val="00BB715B"/>
    <w:rsid w:val="00BB7191"/>
    <w:rsid w:val="00BC024A"/>
    <w:rsid w:val="00BC035B"/>
    <w:rsid w:val="00BC2031"/>
    <w:rsid w:val="00BC37CA"/>
    <w:rsid w:val="00BC38FB"/>
    <w:rsid w:val="00BC4714"/>
    <w:rsid w:val="00BC50A6"/>
    <w:rsid w:val="00BC526A"/>
    <w:rsid w:val="00BC532B"/>
    <w:rsid w:val="00BC72CA"/>
    <w:rsid w:val="00BC7E4F"/>
    <w:rsid w:val="00BD1D8C"/>
    <w:rsid w:val="00BD1F33"/>
    <w:rsid w:val="00BD4215"/>
    <w:rsid w:val="00BD61B5"/>
    <w:rsid w:val="00BD7757"/>
    <w:rsid w:val="00BE12E0"/>
    <w:rsid w:val="00BE2B57"/>
    <w:rsid w:val="00BE34C3"/>
    <w:rsid w:val="00BE4B37"/>
    <w:rsid w:val="00BE4E77"/>
    <w:rsid w:val="00BE5093"/>
    <w:rsid w:val="00BE6851"/>
    <w:rsid w:val="00BE7545"/>
    <w:rsid w:val="00BF0036"/>
    <w:rsid w:val="00BF0C2A"/>
    <w:rsid w:val="00BF1FFA"/>
    <w:rsid w:val="00BF2E3C"/>
    <w:rsid w:val="00BF445A"/>
    <w:rsid w:val="00BF477E"/>
    <w:rsid w:val="00BF5589"/>
    <w:rsid w:val="00BF5CE5"/>
    <w:rsid w:val="00BF5F42"/>
    <w:rsid w:val="00C00069"/>
    <w:rsid w:val="00C00127"/>
    <w:rsid w:val="00C00A5E"/>
    <w:rsid w:val="00C00CC3"/>
    <w:rsid w:val="00C01218"/>
    <w:rsid w:val="00C018FE"/>
    <w:rsid w:val="00C01D19"/>
    <w:rsid w:val="00C0241C"/>
    <w:rsid w:val="00C02557"/>
    <w:rsid w:val="00C0271F"/>
    <w:rsid w:val="00C02889"/>
    <w:rsid w:val="00C03237"/>
    <w:rsid w:val="00C035C3"/>
    <w:rsid w:val="00C03C13"/>
    <w:rsid w:val="00C03CE2"/>
    <w:rsid w:val="00C03F02"/>
    <w:rsid w:val="00C05B5B"/>
    <w:rsid w:val="00C05C5E"/>
    <w:rsid w:val="00C1069F"/>
    <w:rsid w:val="00C11D9B"/>
    <w:rsid w:val="00C11E26"/>
    <w:rsid w:val="00C14A36"/>
    <w:rsid w:val="00C1519A"/>
    <w:rsid w:val="00C1735E"/>
    <w:rsid w:val="00C203A0"/>
    <w:rsid w:val="00C20808"/>
    <w:rsid w:val="00C20B4C"/>
    <w:rsid w:val="00C2163B"/>
    <w:rsid w:val="00C218D6"/>
    <w:rsid w:val="00C21C4D"/>
    <w:rsid w:val="00C21EDA"/>
    <w:rsid w:val="00C22D84"/>
    <w:rsid w:val="00C23454"/>
    <w:rsid w:val="00C249A6"/>
    <w:rsid w:val="00C30C16"/>
    <w:rsid w:val="00C30CF0"/>
    <w:rsid w:val="00C31478"/>
    <w:rsid w:val="00C3197D"/>
    <w:rsid w:val="00C323E4"/>
    <w:rsid w:val="00C32F6E"/>
    <w:rsid w:val="00C33A0F"/>
    <w:rsid w:val="00C33D97"/>
    <w:rsid w:val="00C34477"/>
    <w:rsid w:val="00C34B29"/>
    <w:rsid w:val="00C35072"/>
    <w:rsid w:val="00C357C7"/>
    <w:rsid w:val="00C35891"/>
    <w:rsid w:val="00C3714D"/>
    <w:rsid w:val="00C37830"/>
    <w:rsid w:val="00C401CD"/>
    <w:rsid w:val="00C40CD7"/>
    <w:rsid w:val="00C42270"/>
    <w:rsid w:val="00C44363"/>
    <w:rsid w:val="00C4447E"/>
    <w:rsid w:val="00C44FFE"/>
    <w:rsid w:val="00C46DA5"/>
    <w:rsid w:val="00C51109"/>
    <w:rsid w:val="00C5116D"/>
    <w:rsid w:val="00C512A9"/>
    <w:rsid w:val="00C51B7C"/>
    <w:rsid w:val="00C53CE4"/>
    <w:rsid w:val="00C543AE"/>
    <w:rsid w:val="00C543C1"/>
    <w:rsid w:val="00C55B26"/>
    <w:rsid w:val="00C55F4D"/>
    <w:rsid w:val="00C560E6"/>
    <w:rsid w:val="00C5651F"/>
    <w:rsid w:val="00C5677C"/>
    <w:rsid w:val="00C56A8C"/>
    <w:rsid w:val="00C57385"/>
    <w:rsid w:val="00C57E20"/>
    <w:rsid w:val="00C60880"/>
    <w:rsid w:val="00C608B4"/>
    <w:rsid w:val="00C6200A"/>
    <w:rsid w:val="00C624BD"/>
    <w:rsid w:val="00C62AFB"/>
    <w:rsid w:val="00C62C01"/>
    <w:rsid w:val="00C64F7C"/>
    <w:rsid w:val="00C65544"/>
    <w:rsid w:val="00C6609B"/>
    <w:rsid w:val="00C67D36"/>
    <w:rsid w:val="00C716E6"/>
    <w:rsid w:val="00C7178F"/>
    <w:rsid w:val="00C7191F"/>
    <w:rsid w:val="00C727F9"/>
    <w:rsid w:val="00C73BC1"/>
    <w:rsid w:val="00C80A43"/>
    <w:rsid w:val="00C8184F"/>
    <w:rsid w:val="00C820C2"/>
    <w:rsid w:val="00C82164"/>
    <w:rsid w:val="00C8283C"/>
    <w:rsid w:val="00C82FD9"/>
    <w:rsid w:val="00C8459C"/>
    <w:rsid w:val="00C84732"/>
    <w:rsid w:val="00C84DDE"/>
    <w:rsid w:val="00C84E64"/>
    <w:rsid w:val="00C875FE"/>
    <w:rsid w:val="00C9046C"/>
    <w:rsid w:val="00C906E4"/>
    <w:rsid w:val="00C91F81"/>
    <w:rsid w:val="00C92D5D"/>
    <w:rsid w:val="00C92FB1"/>
    <w:rsid w:val="00C93E04"/>
    <w:rsid w:val="00C97846"/>
    <w:rsid w:val="00C97C30"/>
    <w:rsid w:val="00C97CBD"/>
    <w:rsid w:val="00CA01F4"/>
    <w:rsid w:val="00CA0787"/>
    <w:rsid w:val="00CA086A"/>
    <w:rsid w:val="00CA0E16"/>
    <w:rsid w:val="00CA2007"/>
    <w:rsid w:val="00CA22F8"/>
    <w:rsid w:val="00CA2E9C"/>
    <w:rsid w:val="00CA2FF9"/>
    <w:rsid w:val="00CA4B29"/>
    <w:rsid w:val="00CA5B9B"/>
    <w:rsid w:val="00CA685A"/>
    <w:rsid w:val="00CB1E7B"/>
    <w:rsid w:val="00CB55D0"/>
    <w:rsid w:val="00CB5675"/>
    <w:rsid w:val="00CB5D78"/>
    <w:rsid w:val="00CB5DFD"/>
    <w:rsid w:val="00CB624E"/>
    <w:rsid w:val="00CB6D41"/>
    <w:rsid w:val="00CC04E9"/>
    <w:rsid w:val="00CC0D99"/>
    <w:rsid w:val="00CC13C2"/>
    <w:rsid w:val="00CC15B0"/>
    <w:rsid w:val="00CC1FEA"/>
    <w:rsid w:val="00CC29C2"/>
    <w:rsid w:val="00CC34AC"/>
    <w:rsid w:val="00CC3837"/>
    <w:rsid w:val="00CC39E4"/>
    <w:rsid w:val="00CC4212"/>
    <w:rsid w:val="00CC4384"/>
    <w:rsid w:val="00CC52D5"/>
    <w:rsid w:val="00CC5F69"/>
    <w:rsid w:val="00CC7B4D"/>
    <w:rsid w:val="00CD0383"/>
    <w:rsid w:val="00CD043F"/>
    <w:rsid w:val="00CD044B"/>
    <w:rsid w:val="00CD17A5"/>
    <w:rsid w:val="00CD196B"/>
    <w:rsid w:val="00CD26B1"/>
    <w:rsid w:val="00CD2E58"/>
    <w:rsid w:val="00CD36BE"/>
    <w:rsid w:val="00CD6001"/>
    <w:rsid w:val="00CD667C"/>
    <w:rsid w:val="00CE246F"/>
    <w:rsid w:val="00CE3B4B"/>
    <w:rsid w:val="00CE4300"/>
    <w:rsid w:val="00CE4CA3"/>
    <w:rsid w:val="00CE4DFE"/>
    <w:rsid w:val="00CE6437"/>
    <w:rsid w:val="00CE7552"/>
    <w:rsid w:val="00CF0ED6"/>
    <w:rsid w:val="00CF1787"/>
    <w:rsid w:val="00CF197D"/>
    <w:rsid w:val="00CF393D"/>
    <w:rsid w:val="00CF3942"/>
    <w:rsid w:val="00CF4327"/>
    <w:rsid w:val="00CF5D0C"/>
    <w:rsid w:val="00CF745B"/>
    <w:rsid w:val="00D00D1E"/>
    <w:rsid w:val="00D0112C"/>
    <w:rsid w:val="00D012CC"/>
    <w:rsid w:val="00D01B74"/>
    <w:rsid w:val="00D01DB0"/>
    <w:rsid w:val="00D01F1F"/>
    <w:rsid w:val="00D0259C"/>
    <w:rsid w:val="00D03062"/>
    <w:rsid w:val="00D03BE5"/>
    <w:rsid w:val="00D0420C"/>
    <w:rsid w:val="00D04428"/>
    <w:rsid w:val="00D045AF"/>
    <w:rsid w:val="00D05252"/>
    <w:rsid w:val="00D05380"/>
    <w:rsid w:val="00D054B5"/>
    <w:rsid w:val="00D1131D"/>
    <w:rsid w:val="00D1288F"/>
    <w:rsid w:val="00D134C0"/>
    <w:rsid w:val="00D142AC"/>
    <w:rsid w:val="00D1515B"/>
    <w:rsid w:val="00D15FF2"/>
    <w:rsid w:val="00D16A79"/>
    <w:rsid w:val="00D17575"/>
    <w:rsid w:val="00D2195D"/>
    <w:rsid w:val="00D23C9F"/>
    <w:rsid w:val="00D241B2"/>
    <w:rsid w:val="00D26101"/>
    <w:rsid w:val="00D307BC"/>
    <w:rsid w:val="00D319F0"/>
    <w:rsid w:val="00D31DF1"/>
    <w:rsid w:val="00D3210D"/>
    <w:rsid w:val="00D3300A"/>
    <w:rsid w:val="00D3319F"/>
    <w:rsid w:val="00D338D6"/>
    <w:rsid w:val="00D34C1D"/>
    <w:rsid w:val="00D350BB"/>
    <w:rsid w:val="00D36FD6"/>
    <w:rsid w:val="00D36FEB"/>
    <w:rsid w:val="00D3717C"/>
    <w:rsid w:val="00D37E10"/>
    <w:rsid w:val="00D407D9"/>
    <w:rsid w:val="00D40DF4"/>
    <w:rsid w:val="00D41F8E"/>
    <w:rsid w:val="00D428C6"/>
    <w:rsid w:val="00D44225"/>
    <w:rsid w:val="00D53072"/>
    <w:rsid w:val="00D540F6"/>
    <w:rsid w:val="00D549E6"/>
    <w:rsid w:val="00D54CF6"/>
    <w:rsid w:val="00D552CB"/>
    <w:rsid w:val="00D5610F"/>
    <w:rsid w:val="00D56AA4"/>
    <w:rsid w:val="00D56D6A"/>
    <w:rsid w:val="00D57AEC"/>
    <w:rsid w:val="00D57C55"/>
    <w:rsid w:val="00D61888"/>
    <w:rsid w:val="00D63588"/>
    <w:rsid w:val="00D641CD"/>
    <w:rsid w:val="00D64F6C"/>
    <w:rsid w:val="00D65A26"/>
    <w:rsid w:val="00D66699"/>
    <w:rsid w:val="00D6676E"/>
    <w:rsid w:val="00D66D5C"/>
    <w:rsid w:val="00D67026"/>
    <w:rsid w:val="00D7261D"/>
    <w:rsid w:val="00D72918"/>
    <w:rsid w:val="00D7390F"/>
    <w:rsid w:val="00D73FB5"/>
    <w:rsid w:val="00D8044D"/>
    <w:rsid w:val="00D807C1"/>
    <w:rsid w:val="00D814AC"/>
    <w:rsid w:val="00D81D76"/>
    <w:rsid w:val="00D82627"/>
    <w:rsid w:val="00D82D3D"/>
    <w:rsid w:val="00D83161"/>
    <w:rsid w:val="00D858FC"/>
    <w:rsid w:val="00D86F70"/>
    <w:rsid w:val="00D871AF"/>
    <w:rsid w:val="00D87EAD"/>
    <w:rsid w:val="00D906C3"/>
    <w:rsid w:val="00D9122E"/>
    <w:rsid w:val="00D91C87"/>
    <w:rsid w:val="00D924EB"/>
    <w:rsid w:val="00D92C69"/>
    <w:rsid w:val="00D936DD"/>
    <w:rsid w:val="00D93938"/>
    <w:rsid w:val="00D95BA3"/>
    <w:rsid w:val="00D96FA6"/>
    <w:rsid w:val="00DA0173"/>
    <w:rsid w:val="00DA1B84"/>
    <w:rsid w:val="00DA1CD8"/>
    <w:rsid w:val="00DA5641"/>
    <w:rsid w:val="00DA5EAB"/>
    <w:rsid w:val="00DA6229"/>
    <w:rsid w:val="00DB0ED3"/>
    <w:rsid w:val="00DB1FD1"/>
    <w:rsid w:val="00DB3D79"/>
    <w:rsid w:val="00DB3FDE"/>
    <w:rsid w:val="00DB4554"/>
    <w:rsid w:val="00DB51ED"/>
    <w:rsid w:val="00DB60A9"/>
    <w:rsid w:val="00DB68F5"/>
    <w:rsid w:val="00DB6DC1"/>
    <w:rsid w:val="00DB7D5C"/>
    <w:rsid w:val="00DB7F31"/>
    <w:rsid w:val="00DC086F"/>
    <w:rsid w:val="00DC0900"/>
    <w:rsid w:val="00DC0A96"/>
    <w:rsid w:val="00DC15BB"/>
    <w:rsid w:val="00DC2FEE"/>
    <w:rsid w:val="00DC349B"/>
    <w:rsid w:val="00DC4162"/>
    <w:rsid w:val="00DC4177"/>
    <w:rsid w:val="00DC47D3"/>
    <w:rsid w:val="00DC5135"/>
    <w:rsid w:val="00DC5B6B"/>
    <w:rsid w:val="00DC6261"/>
    <w:rsid w:val="00DC7662"/>
    <w:rsid w:val="00DD07AF"/>
    <w:rsid w:val="00DD09A0"/>
    <w:rsid w:val="00DD2AEB"/>
    <w:rsid w:val="00DD3761"/>
    <w:rsid w:val="00DD48D4"/>
    <w:rsid w:val="00DD494A"/>
    <w:rsid w:val="00DD54F0"/>
    <w:rsid w:val="00DD5B2A"/>
    <w:rsid w:val="00DD601D"/>
    <w:rsid w:val="00DD777A"/>
    <w:rsid w:val="00DE1645"/>
    <w:rsid w:val="00DE22C2"/>
    <w:rsid w:val="00DE2ED2"/>
    <w:rsid w:val="00DE30F0"/>
    <w:rsid w:val="00DE3A86"/>
    <w:rsid w:val="00DE3B31"/>
    <w:rsid w:val="00DE436E"/>
    <w:rsid w:val="00DE4B53"/>
    <w:rsid w:val="00DE642D"/>
    <w:rsid w:val="00DF08E2"/>
    <w:rsid w:val="00DF08EF"/>
    <w:rsid w:val="00DF0BA0"/>
    <w:rsid w:val="00DF1C59"/>
    <w:rsid w:val="00DF2309"/>
    <w:rsid w:val="00DF3E89"/>
    <w:rsid w:val="00DF450C"/>
    <w:rsid w:val="00DF4706"/>
    <w:rsid w:val="00DF47AC"/>
    <w:rsid w:val="00DF5753"/>
    <w:rsid w:val="00DF61C2"/>
    <w:rsid w:val="00DF6C4C"/>
    <w:rsid w:val="00DF76DE"/>
    <w:rsid w:val="00DF7C08"/>
    <w:rsid w:val="00E001A0"/>
    <w:rsid w:val="00E0047C"/>
    <w:rsid w:val="00E026DE"/>
    <w:rsid w:val="00E03922"/>
    <w:rsid w:val="00E045D5"/>
    <w:rsid w:val="00E06103"/>
    <w:rsid w:val="00E06A4F"/>
    <w:rsid w:val="00E06CDA"/>
    <w:rsid w:val="00E077D8"/>
    <w:rsid w:val="00E07AFF"/>
    <w:rsid w:val="00E10174"/>
    <w:rsid w:val="00E117BC"/>
    <w:rsid w:val="00E11E7C"/>
    <w:rsid w:val="00E12D1C"/>
    <w:rsid w:val="00E13250"/>
    <w:rsid w:val="00E13520"/>
    <w:rsid w:val="00E14244"/>
    <w:rsid w:val="00E14D28"/>
    <w:rsid w:val="00E155E9"/>
    <w:rsid w:val="00E16449"/>
    <w:rsid w:val="00E16C79"/>
    <w:rsid w:val="00E16D0A"/>
    <w:rsid w:val="00E176B9"/>
    <w:rsid w:val="00E210A9"/>
    <w:rsid w:val="00E22D20"/>
    <w:rsid w:val="00E237AE"/>
    <w:rsid w:val="00E24274"/>
    <w:rsid w:val="00E24775"/>
    <w:rsid w:val="00E248E4"/>
    <w:rsid w:val="00E25570"/>
    <w:rsid w:val="00E259AF"/>
    <w:rsid w:val="00E25B72"/>
    <w:rsid w:val="00E263B2"/>
    <w:rsid w:val="00E26AE7"/>
    <w:rsid w:val="00E30C35"/>
    <w:rsid w:val="00E3115D"/>
    <w:rsid w:val="00E313CC"/>
    <w:rsid w:val="00E32772"/>
    <w:rsid w:val="00E328DC"/>
    <w:rsid w:val="00E35C9C"/>
    <w:rsid w:val="00E36D64"/>
    <w:rsid w:val="00E37891"/>
    <w:rsid w:val="00E4015B"/>
    <w:rsid w:val="00E40B91"/>
    <w:rsid w:val="00E44287"/>
    <w:rsid w:val="00E443D7"/>
    <w:rsid w:val="00E44499"/>
    <w:rsid w:val="00E44BDE"/>
    <w:rsid w:val="00E461BC"/>
    <w:rsid w:val="00E46E80"/>
    <w:rsid w:val="00E473F1"/>
    <w:rsid w:val="00E47683"/>
    <w:rsid w:val="00E50B9C"/>
    <w:rsid w:val="00E50DD6"/>
    <w:rsid w:val="00E51BA4"/>
    <w:rsid w:val="00E51FEA"/>
    <w:rsid w:val="00E52782"/>
    <w:rsid w:val="00E5492B"/>
    <w:rsid w:val="00E54A4E"/>
    <w:rsid w:val="00E55831"/>
    <w:rsid w:val="00E55F6A"/>
    <w:rsid w:val="00E5607D"/>
    <w:rsid w:val="00E562A1"/>
    <w:rsid w:val="00E56371"/>
    <w:rsid w:val="00E56438"/>
    <w:rsid w:val="00E564E8"/>
    <w:rsid w:val="00E56D92"/>
    <w:rsid w:val="00E60655"/>
    <w:rsid w:val="00E60B89"/>
    <w:rsid w:val="00E623ED"/>
    <w:rsid w:val="00E648A5"/>
    <w:rsid w:val="00E64D03"/>
    <w:rsid w:val="00E64E5A"/>
    <w:rsid w:val="00E654B3"/>
    <w:rsid w:val="00E66C92"/>
    <w:rsid w:val="00E66D67"/>
    <w:rsid w:val="00E66F71"/>
    <w:rsid w:val="00E675B0"/>
    <w:rsid w:val="00E702DB"/>
    <w:rsid w:val="00E7118F"/>
    <w:rsid w:val="00E72797"/>
    <w:rsid w:val="00E7373B"/>
    <w:rsid w:val="00E73E31"/>
    <w:rsid w:val="00E7541A"/>
    <w:rsid w:val="00E76777"/>
    <w:rsid w:val="00E7701C"/>
    <w:rsid w:val="00E8021B"/>
    <w:rsid w:val="00E804CC"/>
    <w:rsid w:val="00E82502"/>
    <w:rsid w:val="00E82D1A"/>
    <w:rsid w:val="00E8429E"/>
    <w:rsid w:val="00E84D80"/>
    <w:rsid w:val="00E86322"/>
    <w:rsid w:val="00E864AD"/>
    <w:rsid w:val="00E876DA"/>
    <w:rsid w:val="00E87C0E"/>
    <w:rsid w:val="00E87FF5"/>
    <w:rsid w:val="00E90B20"/>
    <w:rsid w:val="00E9149B"/>
    <w:rsid w:val="00E91A1A"/>
    <w:rsid w:val="00E91D6F"/>
    <w:rsid w:val="00E9271A"/>
    <w:rsid w:val="00E93457"/>
    <w:rsid w:val="00E9597E"/>
    <w:rsid w:val="00E959EE"/>
    <w:rsid w:val="00EA29AE"/>
    <w:rsid w:val="00EA400C"/>
    <w:rsid w:val="00EA477D"/>
    <w:rsid w:val="00EA4BDC"/>
    <w:rsid w:val="00EA5409"/>
    <w:rsid w:val="00EA6710"/>
    <w:rsid w:val="00EB0311"/>
    <w:rsid w:val="00EB0812"/>
    <w:rsid w:val="00EB0FA4"/>
    <w:rsid w:val="00EB1159"/>
    <w:rsid w:val="00EB11BF"/>
    <w:rsid w:val="00EB11E7"/>
    <w:rsid w:val="00EB2C35"/>
    <w:rsid w:val="00EB2DEF"/>
    <w:rsid w:val="00EB2E8D"/>
    <w:rsid w:val="00EB3C44"/>
    <w:rsid w:val="00EB51C1"/>
    <w:rsid w:val="00EB55FC"/>
    <w:rsid w:val="00EB6E46"/>
    <w:rsid w:val="00EB773E"/>
    <w:rsid w:val="00EB7972"/>
    <w:rsid w:val="00EC0A99"/>
    <w:rsid w:val="00EC1138"/>
    <w:rsid w:val="00EC2488"/>
    <w:rsid w:val="00EC2EB5"/>
    <w:rsid w:val="00EC4025"/>
    <w:rsid w:val="00EC5178"/>
    <w:rsid w:val="00EC5848"/>
    <w:rsid w:val="00EC5AF4"/>
    <w:rsid w:val="00EC68F4"/>
    <w:rsid w:val="00EC6BE6"/>
    <w:rsid w:val="00EC7576"/>
    <w:rsid w:val="00ED0195"/>
    <w:rsid w:val="00ED085B"/>
    <w:rsid w:val="00ED0B49"/>
    <w:rsid w:val="00ED32FA"/>
    <w:rsid w:val="00ED3892"/>
    <w:rsid w:val="00ED41DE"/>
    <w:rsid w:val="00ED4468"/>
    <w:rsid w:val="00ED5116"/>
    <w:rsid w:val="00ED6030"/>
    <w:rsid w:val="00ED694F"/>
    <w:rsid w:val="00ED711B"/>
    <w:rsid w:val="00ED79BE"/>
    <w:rsid w:val="00EE1318"/>
    <w:rsid w:val="00EE371F"/>
    <w:rsid w:val="00EE4C42"/>
    <w:rsid w:val="00EE4D43"/>
    <w:rsid w:val="00EE524B"/>
    <w:rsid w:val="00EE5313"/>
    <w:rsid w:val="00EE687E"/>
    <w:rsid w:val="00EE70BD"/>
    <w:rsid w:val="00EE7B5E"/>
    <w:rsid w:val="00EF0D13"/>
    <w:rsid w:val="00EF0DFA"/>
    <w:rsid w:val="00EF1582"/>
    <w:rsid w:val="00EF30C0"/>
    <w:rsid w:val="00EF3836"/>
    <w:rsid w:val="00EF3F08"/>
    <w:rsid w:val="00EF565B"/>
    <w:rsid w:val="00EF5890"/>
    <w:rsid w:val="00EF5AFD"/>
    <w:rsid w:val="00EF7658"/>
    <w:rsid w:val="00EF7944"/>
    <w:rsid w:val="00F00A57"/>
    <w:rsid w:val="00F02526"/>
    <w:rsid w:val="00F02D1A"/>
    <w:rsid w:val="00F05069"/>
    <w:rsid w:val="00F07100"/>
    <w:rsid w:val="00F11212"/>
    <w:rsid w:val="00F1174C"/>
    <w:rsid w:val="00F124B3"/>
    <w:rsid w:val="00F125C2"/>
    <w:rsid w:val="00F130E5"/>
    <w:rsid w:val="00F138D7"/>
    <w:rsid w:val="00F13DA3"/>
    <w:rsid w:val="00F13FEB"/>
    <w:rsid w:val="00F14548"/>
    <w:rsid w:val="00F151A8"/>
    <w:rsid w:val="00F205F6"/>
    <w:rsid w:val="00F2202B"/>
    <w:rsid w:val="00F246BA"/>
    <w:rsid w:val="00F24A50"/>
    <w:rsid w:val="00F260F9"/>
    <w:rsid w:val="00F26A09"/>
    <w:rsid w:val="00F2794E"/>
    <w:rsid w:val="00F30947"/>
    <w:rsid w:val="00F3164B"/>
    <w:rsid w:val="00F325A7"/>
    <w:rsid w:val="00F32C5D"/>
    <w:rsid w:val="00F32DAF"/>
    <w:rsid w:val="00F332BE"/>
    <w:rsid w:val="00F33D72"/>
    <w:rsid w:val="00F343BD"/>
    <w:rsid w:val="00F3562D"/>
    <w:rsid w:val="00F361E7"/>
    <w:rsid w:val="00F361EC"/>
    <w:rsid w:val="00F37541"/>
    <w:rsid w:val="00F37642"/>
    <w:rsid w:val="00F37D04"/>
    <w:rsid w:val="00F401FF"/>
    <w:rsid w:val="00F4240F"/>
    <w:rsid w:val="00F42C12"/>
    <w:rsid w:val="00F43568"/>
    <w:rsid w:val="00F43771"/>
    <w:rsid w:val="00F44496"/>
    <w:rsid w:val="00F4694E"/>
    <w:rsid w:val="00F46FE9"/>
    <w:rsid w:val="00F51CB9"/>
    <w:rsid w:val="00F52990"/>
    <w:rsid w:val="00F531AC"/>
    <w:rsid w:val="00F53C7F"/>
    <w:rsid w:val="00F545BB"/>
    <w:rsid w:val="00F54E6E"/>
    <w:rsid w:val="00F55532"/>
    <w:rsid w:val="00F566E0"/>
    <w:rsid w:val="00F57588"/>
    <w:rsid w:val="00F57769"/>
    <w:rsid w:val="00F57B48"/>
    <w:rsid w:val="00F57B52"/>
    <w:rsid w:val="00F6116C"/>
    <w:rsid w:val="00F6142D"/>
    <w:rsid w:val="00F61B1D"/>
    <w:rsid w:val="00F62932"/>
    <w:rsid w:val="00F62E14"/>
    <w:rsid w:val="00F62F44"/>
    <w:rsid w:val="00F6479E"/>
    <w:rsid w:val="00F6502A"/>
    <w:rsid w:val="00F65C7E"/>
    <w:rsid w:val="00F67FA5"/>
    <w:rsid w:val="00F70F22"/>
    <w:rsid w:val="00F7164E"/>
    <w:rsid w:val="00F716E9"/>
    <w:rsid w:val="00F72373"/>
    <w:rsid w:val="00F725CB"/>
    <w:rsid w:val="00F72897"/>
    <w:rsid w:val="00F73B1F"/>
    <w:rsid w:val="00F74FE6"/>
    <w:rsid w:val="00F758FF"/>
    <w:rsid w:val="00F75A9B"/>
    <w:rsid w:val="00F76015"/>
    <w:rsid w:val="00F8205E"/>
    <w:rsid w:val="00F82808"/>
    <w:rsid w:val="00F829F8"/>
    <w:rsid w:val="00F82D7D"/>
    <w:rsid w:val="00F82F86"/>
    <w:rsid w:val="00F83FD5"/>
    <w:rsid w:val="00F90A37"/>
    <w:rsid w:val="00F92C47"/>
    <w:rsid w:val="00F93DD7"/>
    <w:rsid w:val="00F9526C"/>
    <w:rsid w:val="00F96F11"/>
    <w:rsid w:val="00F973DC"/>
    <w:rsid w:val="00F976E5"/>
    <w:rsid w:val="00FA16EA"/>
    <w:rsid w:val="00FA2AAB"/>
    <w:rsid w:val="00FA3C98"/>
    <w:rsid w:val="00FA3F1C"/>
    <w:rsid w:val="00FA56CF"/>
    <w:rsid w:val="00FA57D1"/>
    <w:rsid w:val="00FA6B78"/>
    <w:rsid w:val="00FA6D93"/>
    <w:rsid w:val="00FA73D6"/>
    <w:rsid w:val="00FB16EF"/>
    <w:rsid w:val="00FB2101"/>
    <w:rsid w:val="00FB3308"/>
    <w:rsid w:val="00FB3649"/>
    <w:rsid w:val="00FB3AEC"/>
    <w:rsid w:val="00FB3BD7"/>
    <w:rsid w:val="00FB6667"/>
    <w:rsid w:val="00FB78D4"/>
    <w:rsid w:val="00FB7E34"/>
    <w:rsid w:val="00FC0104"/>
    <w:rsid w:val="00FC0C73"/>
    <w:rsid w:val="00FC0ECD"/>
    <w:rsid w:val="00FC13AF"/>
    <w:rsid w:val="00FC3F51"/>
    <w:rsid w:val="00FC609C"/>
    <w:rsid w:val="00FC679C"/>
    <w:rsid w:val="00FD00A7"/>
    <w:rsid w:val="00FD050E"/>
    <w:rsid w:val="00FD0BBA"/>
    <w:rsid w:val="00FD1CB7"/>
    <w:rsid w:val="00FD1F40"/>
    <w:rsid w:val="00FD2693"/>
    <w:rsid w:val="00FD26EB"/>
    <w:rsid w:val="00FD29B5"/>
    <w:rsid w:val="00FD2B86"/>
    <w:rsid w:val="00FD2CC9"/>
    <w:rsid w:val="00FD417A"/>
    <w:rsid w:val="00FD559E"/>
    <w:rsid w:val="00FD5691"/>
    <w:rsid w:val="00FD5EB7"/>
    <w:rsid w:val="00FD7FEE"/>
    <w:rsid w:val="00FE1E5E"/>
    <w:rsid w:val="00FE22BD"/>
    <w:rsid w:val="00FE34EB"/>
    <w:rsid w:val="00FE3C71"/>
    <w:rsid w:val="00FE4233"/>
    <w:rsid w:val="00FE4FCC"/>
    <w:rsid w:val="00FE57C3"/>
    <w:rsid w:val="00FF0009"/>
    <w:rsid w:val="00FF01D0"/>
    <w:rsid w:val="00FF0F0B"/>
    <w:rsid w:val="00FF1ECF"/>
    <w:rsid w:val="00FF2344"/>
    <w:rsid w:val="00FF33C7"/>
    <w:rsid w:val="00FF39E6"/>
    <w:rsid w:val="00FF6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A43"/>
    <w:pPr>
      <w:widowControl w:val="0"/>
      <w:suppressAutoHyphens/>
      <w:spacing w:line="297" w:lineRule="atLeast"/>
    </w:pPr>
    <w:rPr>
      <w:rFonts w:ascii="Times New Roman" w:eastAsia="Times New Roman" w:hAnsi="Times New Roman"/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44FC3"/>
    <w:pPr>
      <w:keepNext/>
      <w:keepLines/>
      <w:widowControl/>
      <w:suppressAutoHyphens w:val="0"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44FC3"/>
    <w:rPr>
      <w:rFonts w:ascii="Cambria" w:hAnsi="Cambria" w:cs="Times New Roman"/>
      <w:b/>
      <w:bCs/>
      <w:color w:val="365F91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rsid w:val="00C80A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80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782B68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782B68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782B68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82B68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4B2AA0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a">
    <w:name w:val="Основной текст_"/>
    <w:basedOn w:val="DefaultParagraphFont"/>
    <w:link w:val="1"/>
    <w:uiPriority w:val="99"/>
    <w:locked/>
    <w:rsid w:val="004B2AA0"/>
    <w:rPr>
      <w:rFonts w:ascii="Times New Roman" w:hAnsi="Times New Roman" w:cs="Times New Roman"/>
      <w:spacing w:val="-10"/>
      <w:sz w:val="30"/>
      <w:szCs w:val="30"/>
      <w:shd w:val="clear" w:color="auto" w:fill="FFFFFF"/>
    </w:rPr>
  </w:style>
  <w:style w:type="paragraph" w:customStyle="1" w:styleId="1">
    <w:name w:val="Основной текст1"/>
    <w:basedOn w:val="Normal"/>
    <w:link w:val="a"/>
    <w:uiPriority w:val="99"/>
    <w:rsid w:val="004B2AA0"/>
    <w:pPr>
      <w:shd w:val="clear" w:color="auto" w:fill="FFFFFF"/>
      <w:suppressAutoHyphens w:val="0"/>
      <w:spacing w:after="120" w:line="322" w:lineRule="exact"/>
      <w:jc w:val="center"/>
    </w:pPr>
    <w:rPr>
      <w:spacing w:val="-10"/>
      <w:sz w:val="30"/>
      <w:szCs w:val="30"/>
    </w:rPr>
  </w:style>
  <w:style w:type="paragraph" w:styleId="NormalWeb">
    <w:name w:val="Normal (Web)"/>
    <w:basedOn w:val="Normal"/>
    <w:uiPriority w:val="99"/>
    <w:semiHidden/>
    <w:rsid w:val="0058648D"/>
    <w:pPr>
      <w:widowControl/>
      <w:suppressAutoHyphens w:val="0"/>
      <w:spacing w:before="100" w:beforeAutospacing="1" w:after="100" w:afterAutospacing="1" w:line="240" w:lineRule="auto"/>
    </w:pPr>
    <w:rPr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20012188&amp;sub=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mobileonline.garant.ru/document?id=20012188&amp;sub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bileonline.garant.ru/document?id=20012188&amp;sub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666</TotalTime>
  <Pages>17</Pages>
  <Words>5788</Words>
  <Characters>-32766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Паша Сугак</dc:creator>
  <cp:keywords/>
  <dc:description/>
  <cp:lastModifiedBy>user</cp:lastModifiedBy>
  <cp:revision>21</cp:revision>
  <cp:lastPrinted>2020-09-14T09:36:00Z</cp:lastPrinted>
  <dcterms:created xsi:type="dcterms:W3CDTF">2020-09-10T15:46:00Z</dcterms:created>
  <dcterms:modified xsi:type="dcterms:W3CDTF">2007-01-01T01:36:00Z</dcterms:modified>
</cp:coreProperties>
</file>