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91C" w:rsidRPr="00F86330" w:rsidRDefault="000A791C" w:rsidP="00377DB9">
      <w:pPr>
        <w:keepNext/>
        <w:suppressAutoHyphens/>
        <w:jc w:val="center"/>
        <w:outlineLvl w:val="1"/>
        <w:rPr>
          <w:b/>
          <w:bCs/>
          <w:sz w:val="28"/>
          <w:szCs w:val="28"/>
          <w:lang w:eastAsia="ar-SA"/>
        </w:rPr>
      </w:pPr>
      <w:r w:rsidRPr="00F86330">
        <w:rPr>
          <w:b/>
          <w:bCs/>
          <w:sz w:val="28"/>
          <w:szCs w:val="28"/>
          <w:lang w:eastAsia="ar-SA"/>
        </w:rPr>
        <w:t>АДМИНИСТРАЦИЯ</w:t>
      </w:r>
    </w:p>
    <w:p w:rsidR="000A791C" w:rsidRDefault="000A791C" w:rsidP="00377DB9">
      <w:pPr>
        <w:keepNext/>
        <w:suppressAutoHyphens/>
        <w:jc w:val="center"/>
        <w:outlineLvl w:val="1"/>
        <w:rPr>
          <w:b/>
          <w:bCs/>
          <w:sz w:val="28"/>
          <w:szCs w:val="28"/>
          <w:lang w:eastAsia="ar-SA"/>
        </w:rPr>
      </w:pPr>
      <w:r w:rsidRPr="00F86330">
        <w:rPr>
          <w:b/>
          <w:bCs/>
          <w:sz w:val="28"/>
          <w:szCs w:val="28"/>
          <w:lang w:eastAsia="ar-SA"/>
        </w:rPr>
        <w:t>АЛЕКСЕЕВСКОГО</w:t>
      </w:r>
    </w:p>
    <w:p w:rsidR="000A791C" w:rsidRPr="00F86330" w:rsidRDefault="000A791C" w:rsidP="00377DB9">
      <w:pPr>
        <w:keepNext/>
        <w:suppressAutoHyphens/>
        <w:jc w:val="center"/>
        <w:outlineLvl w:val="1"/>
        <w:rPr>
          <w:b/>
          <w:bCs/>
          <w:sz w:val="28"/>
          <w:szCs w:val="28"/>
          <w:lang w:eastAsia="ar-SA"/>
        </w:rPr>
      </w:pPr>
      <w:r w:rsidRPr="00F86330">
        <w:rPr>
          <w:b/>
          <w:bCs/>
          <w:sz w:val="28"/>
          <w:szCs w:val="28"/>
          <w:lang w:eastAsia="ar-SA"/>
        </w:rPr>
        <w:t>МУНИЦИПАЛЬНОГО РАЙОНА</w:t>
      </w:r>
    </w:p>
    <w:p w:rsidR="000A791C" w:rsidRPr="00F86330" w:rsidRDefault="000A791C" w:rsidP="00377DB9">
      <w:pPr>
        <w:keepNext/>
        <w:suppressAutoHyphens/>
        <w:jc w:val="center"/>
        <w:outlineLvl w:val="1"/>
        <w:rPr>
          <w:b/>
          <w:bCs/>
          <w:sz w:val="28"/>
          <w:szCs w:val="28"/>
          <w:lang w:eastAsia="ar-SA"/>
        </w:rPr>
      </w:pPr>
      <w:r w:rsidRPr="00F86330">
        <w:rPr>
          <w:b/>
          <w:bCs/>
          <w:sz w:val="28"/>
          <w:szCs w:val="28"/>
          <w:lang w:eastAsia="ar-SA"/>
        </w:rPr>
        <w:t>ВОЛГОГРАДСКОЙ ОБЛАСТИ</w:t>
      </w:r>
    </w:p>
    <w:p w:rsidR="000A791C" w:rsidRPr="00F86330" w:rsidRDefault="000A791C" w:rsidP="00377DB9">
      <w:pPr>
        <w:keepNext/>
        <w:suppressAutoHyphens/>
        <w:jc w:val="center"/>
        <w:outlineLvl w:val="1"/>
        <w:rPr>
          <w:b/>
          <w:bCs/>
          <w:sz w:val="28"/>
          <w:szCs w:val="28"/>
          <w:lang w:eastAsia="ar-SA"/>
        </w:rPr>
      </w:pPr>
      <w:r w:rsidRPr="00F86330">
        <w:rPr>
          <w:b/>
          <w:bCs/>
          <w:sz w:val="28"/>
          <w:szCs w:val="28"/>
          <w:lang w:eastAsia="ar-SA"/>
        </w:rPr>
        <w:t>ОТДЕЛ ОБРАЗОВАНИЯ</w:t>
      </w:r>
    </w:p>
    <w:p w:rsidR="000A791C" w:rsidRPr="00F86330" w:rsidRDefault="000A791C" w:rsidP="00377DB9">
      <w:pPr>
        <w:tabs>
          <w:tab w:val="left" w:pos="4890"/>
        </w:tabs>
        <w:suppressAutoHyphens/>
        <w:jc w:val="center"/>
        <w:rPr>
          <w:lang w:eastAsia="ar-SA"/>
        </w:rPr>
      </w:pPr>
      <w:r w:rsidRPr="00F86330">
        <w:rPr>
          <w:lang w:eastAsia="ar-SA"/>
        </w:rPr>
        <w:t>403241, Волгоградская область, Алексеевский район,</w:t>
      </w:r>
    </w:p>
    <w:p w:rsidR="000A791C" w:rsidRPr="00F86330" w:rsidRDefault="000A791C" w:rsidP="00377DB9">
      <w:pPr>
        <w:tabs>
          <w:tab w:val="left" w:pos="4890"/>
        </w:tabs>
        <w:suppressAutoHyphens/>
        <w:jc w:val="center"/>
        <w:rPr>
          <w:lang w:eastAsia="ar-SA"/>
        </w:rPr>
      </w:pPr>
      <w:r w:rsidRPr="00F86330">
        <w:rPr>
          <w:lang w:eastAsia="ar-SA"/>
        </w:rPr>
        <w:t>ст.Алексеевская, ул. Ленина, 39</w:t>
      </w:r>
    </w:p>
    <w:p w:rsidR="000A791C" w:rsidRPr="00FE0A0E" w:rsidRDefault="000A791C" w:rsidP="00377DB9">
      <w:pPr>
        <w:tabs>
          <w:tab w:val="left" w:pos="4890"/>
        </w:tabs>
        <w:suppressAutoHyphens/>
        <w:jc w:val="center"/>
        <w:rPr>
          <w:lang w:eastAsia="ar-SA"/>
        </w:rPr>
      </w:pPr>
      <w:r w:rsidRPr="00F86330">
        <w:rPr>
          <w:lang w:eastAsia="ar-SA"/>
        </w:rPr>
        <w:t>Тел</w:t>
      </w:r>
      <w:r w:rsidRPr="00FE0A0E">
        <w:rPr>
          <w:lang w:eastAsia="ar-SA"/>
        </w:rPr>
        <w:t xml:space="preserve">.:3-14-41   </w:t>
      </w:r>
      <w:r w:rsidRPr="00F86330">
        <w:rPr>
          <w:lang w:val="en-US" w:eastAsia="ar-SA"/>
        </w:rPr>
        <w:t>e</w:t>
      </w:r>
      <w:r w:rsidRPr="00FE0A0E">
        <w:rPr>
          <w:lang w:eastAsia="ar-SA"/>
        </w:rPr>
        <w:t>-</w:t>
      </w:r>
      <w:r w:rsidRPr="00F86330">
        <w:rPr>
          <w:lang w:val="en-US" w:eastAsia="ar-SA"/>
        </w:rPr>
        <w:t>mail</w:t>
      </w:r>
      <w:r w:rsidRPr="00FE0A0E">
        <w:rPr>
          <w:lang w:eastAsia="ar-SA"/>
        </w:rPr>
        <w:t xml:space="preserve">: </w:t>
      </w:r>
      <w:hyperlink r:id="rId5" w:history="1">
        <w:r w:rsidRPr="00F86330">
          <w:rPr>
            <w:color w:val="0000FF"/>
            <w:u w:val="single"/>
            <w:lang w:val="en-US" w:eastAsia="ar-SA"/>
          </w:rPr>
          <w:t>alekseev</w:t>
        </w:r>
        <w:r w:rsidRPr="00FE0A0E">
          <w:rPr>
            <w:color w:val="0000FF"/>
            <w:u w:val="single"/>
            <w:lang w:eastAsia="ar-SA"/>
          </w:rPr>
          <w:t>_</w:t>
        </w:r>
        <w:r w:rsidRPr="00F86330">
          <w:rPr>
            <w:color w:val="0000FF"/>
            <w:u w:val="single"/>
            <w:lang w:val="en-US" w:eastAsia="ar-SA"/>
          </w:rPr>
          <w:t>area</w:t>
        </w:r>
        <w:r w:rsidRPr="00FE0A0E">
          <w:rPr>
            <w:color w:val="0000FF"/>
            <w:u w:val="single"/>
            <w:lang w:eastAsia="ar-SA"/>
          </w:rPr>
          <w:t>@</w:t>
        </w:r>
        <w:r w:rsidRPr="00F86330">
          <w:rPr>
            <w:color w:val="0000FF"/>
            <w:u w:val="single"/>
            <w:lang w:val="en-US" w:eastAsia="ar-SA"/>
          </w:rPr>
          <w:t>vlpost</w:t>
        </w:r>
        <w:r w:rsidRPr="00FE0A0E">
          <w:rPr>
            <w:color w:val="0000FF"/>
            <w:u w:val="single"/>
            <w:lang w:eastAsia="ar-SA"/>
          </w:rPr>
          <w:t>.</w:t>
        </w:r>
        <w:r w:rsidRPr="00F86330">
          <w:rPr>
            <w:color w:val="0000FF"/>
            <w:u w:val="single"/>
            <w:lang w:val="en-US" w:eastAsia="ar-SA"/>
          </w:rPr>
          <w:t>ru</w:t>
        </w:r>
      </w:hyperlink>
    </w:p>
    <w:p w:rsidR="000A791C" w:rsidRPr="00FE0A0E" w:rsidRDefault="000A791C" w:rsidP="00377DB9">
      <w:pPr>
        <w:suppressAutoHyphens/>
        <w:jc w:val="center"/>
        <w:rPr>
          <w:lang w:eastAsia="ar-SA"/>
        </w:rPr>
      </w:pPr>
    </w:p>
    <w:p w:rsidR="000A791C" w:rsidRPr="00F86330" w:rsidRDefault="000A791C" w:rsidP="00377DB9">
      <w:pPr>
        <w:suppressAutoHyphens/>
        <w:jc w:val="center"/>
        <w:rPr>
          <w:b/>
          <w:bCs/>
          <w:sz w:val="28"/>
          <w:szCs w:val="28"/>
          <w:lang w:eastAsia="ar-SA"/>
        </w:rPr>
      </w:pPr>
      <w:r w:rsidRPr="00F86330">
        <w:rPr>
          <w:b/>
          <w:bCs/>
          <w:sz w:val="28"/>
          <w:szCs w:val="28"/>
          <w:lang w:eastAsia="ar-SA"/>
        </w:rPr>
        <w:t>ПРИКАЗ</w:t>
      </w:r>
    </w:p>
    <w:p w:rsidR="000A791C" w:rsidRPr="00F86330" w:rsidRDefault="000A791C" w:rsidP="00377DB9">
      <w:pPr>
        <w:suppressAutoHyphens/>
        <w:jc w:val="center"/>
        <w:rPr>
          <w:sz w:val="24"/>
          <w:szCs w:val="24"/>
          <w:lang w:eastAsia="ar-SA"/>
        </w:rPr>
      </w:pPr>
    </w:p>
    <w:p w:rsidR="000A791C" w:rsidRPr="00BA7795" w:rsidRDefault="000A791C" w:rsidP="00377DB9">
      <w:pPr>
        <w:suppressAutoHyphens/>
        <w:jc w:val="center"/>
        <w:rPr>
          <w:rFonts w:ascii="Calibri" w:hAnsi="Calibri" w:cs="Calibri"/>
          <w:sz w:val="26"/>
          <w:szCs w:val="26"/>
          <w:lang w:eastAsia="ar-SA"/>
        </w:rPr>
      </w:pPr>
      <w:r>
        <w:rPr>
          <w:sz w:val="26"/>
          <w:szCs w:val="26"/>
          <w:lang w:eastAsia="ar-SA"/>
        </w:rPr>
        <w:t>от  03.06.2020</w:t>
      </w:r>
      <w:r w:rsidRPr="00BA7795">
        <w:rPr>
          <w:sz w:val="26"/>
          <w:szCs w:val="26"/>
          <w:lang w:eastAsia="ar-SA"/>
        </w:rPr>
        <w:t xml:space="preserve"> г.                                                                      </w:t>
      </w:r>
      <w:r>
        <w:rPr>
          <w:sz w:val="26"/>
          <w:szCs w:val="26"/>
          <w:lang w:eastAsia="ar-SA"/>
        </w:rPr>
        <w:t xml:space="preserve">                            № 61</w:t>
      </w:r>
    </w:p>
    <w:p w:rsidR="000A791C" w:rsidRPr="00BA7795" w:rsidRDefault="000A791C" w:rsidP="005E32A9">
      <w:pPr>
        <w:suppressAutoHyphens/>
        <w:jc w:val="center"/>
        <w:rPr>
          <w:sz w:val="26"/>
          <w:szCs w:val="26"/>
          <w:lang w:eastAsia="ar-SA"/>
        </w:rPr>
      </w:pPr>
    </w:p>
    <w:tbl>
      <w:tblPr>
        <w:tblW w:w="0" w:type="auto"/>
        <w:tblInd w:w="-106" w:type="dxa"/>
        <w:tblLook w:val="00A0"/>
      </w:tblPr>
      <w:tblGrid>
        <w:gridCol w:w="5919"/>
        <w:gridCol w:w="3651"/>
      </w:tblGrid>
      <w:tr w:rsidR="000A791C" w:rsidRPr="006B7B1D">
        <w:tc>
          <w:tcPr>
            <w:tcW w:w="5920" w:type="dxa"/>
          </w:tcPr>
          <w:p w:rsidR="000A791C" w:rsidRPr="006B7B1D" w:rsidRDefault="000A791C" w:rsidP="005E518D">
            <w:pPr>
              <w:suppressAutoHyphens/>
              <w:rPr>
                <w:sz w:val="26"/>
                <w:szCs w:val="26"/>
                <w:lang w:eastAsia="ar-SA"/>
              </w:rPr>
            </w:pPr>
          </w:p>
        </w:tc>
        <w:tc>
          <w:tcPr>
            <w:tcW w:w="3651" w:type="dxa"/>
          </w:tcPr>
          <w:p w:rsidR="000A791C" w:rsidRPr="006B7B1D" w:rsidRDefault="000A791C" w:rsidP="005E518D">
            <w:pPr>
              <w:suppressAutoHyphens/>
              <w:rPr>
                <w:sz w:val="26"/>
                <w:szCs w:val="26"/>
                <w:lang w:eastAsia="ar-SA"/>
              </w:rPr>
            </w:pPr>
          </w:p>
        </w:tc>
      </w:tr>
    </w:tbl>
    <w:p w:rsidR="000A791C" w:rsidRDefault="000A791C" w:rsidP="0046437F">
      <w:pPr>
        <w:tabs>
          <w:tab w:val="left" w:pos="6480"/>
        </w:tabs>
        <w:rPr>
          <w:b/>
          <w:i/>
          <w:sz w:val="26"/>
          <w:szCs w:val="26"/>
        </w:rPr>
      </w:pPr>
      <w:r w:rsidRPr="00E92A5F">
        <w:rPr>
          <w:b/>
          <w:i/>
          <w:sz w:val="26"/>
          <w:szCs w:val="26"/>
        </w:rPr>
        <w:t>О</w:t>
      </w:r>
      <w:r>
        <w:rPr>
          <w:b/>
          <w:i/>
          <w:sz w:val="26"/>
          <w:szCs w:val="26"/>
        </w:rPr>
        <w:t xml:space="preserve">б  организации участия в </w:t>
      </w:r>
    </w:p>
    <w:p w:rsidR="000A791C" w:rsidRDefault="000A791C" w:rsidP="0046437F">
      <w:pPr>
        <w:tabs>
          <w:tab w:val="left" w:pos="6480"/>
        </w:tabs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>конкурсе  «Вместе против коррупции!»</w:t>
      </w:r>
    </w:p>
    <w:p w:rsidR="000A791C" w:rsidRDefault="000A791C" w:rsidP="0046437F">
      <w:pPr>
        <w:tabs>
          <w:tab w:val="left" w:pos="6480"/>
        </w:tabs>
        <w:rPr>
          <w:b/>
          <w:i/>
          <w:sz w:val="26"/>
          <w:szCs w:val="26"/>
        </w:rPr>
      </w:pPr>
    </w:p>
    <w:p w:rsidR="000A791C" w:rsidRPr="00D213AD" w:rsidRDefault="000A791C" w:rsidP="0046437F">
      <w:pPr>
        <w:tabs>
          <w:tab w:val="left" w:pos="6480"/>
        </w:tabs>
        <w:jc w:val="both"/>
        <w:rPr>
          <w:sz w:val="26"/>
          <w:szCs w:val="26"/>
        </w:rPr>
      </w:pPr>
      <w:r w:rsidRPr="00D213AD">
        <w:rPr>
          <w:b/>
          <w:i/>
          <w:sz w:val="26"/>
          <w:szCs w:val="26"/>
        </w:rPr>
        <w:t xml:space="preserve">           </w:t>
      </w:r>
      <w:r w:rsidRPr="00D213AD">
        <w:rPr>
          <w:rStyle w:val="Strong"/>
          <w:b w:val="0"/>
          <w:bCs/>
          <w:color w:val="0D1216"/>
          <w:sz w:val="26"/>
          <w:szCs w:val="26"/>
        </w:rPr>
        <w:t xml:space="preserve">В </w:t>
      </w:r>
      <w:r>
        <w:rPr>
          <w:rStyle w:val="Strong"/>
          <w:b w:val="0"/>
          <w:bCs/>
          <w:color w:val="0D1216"/>
          <w:sz w:val="26"/>
          <w:szCs w:val="26"/>
        </w:rPr>
        <w:t>соответствии с письмом Прокуратуры Алексеевского района от 27.05.2020 № 86-34-2020</w:t>
      </w:r>
      <w:r>
        <w:rPr>
          <w:sz w:val="26"/>
          <w:szCs w:val="26"/>
        </w:rPr>
        <w:t xml:space="preserve">,  с целью   привлечения молодёжи к участию в профилактике коррупции, </w:t>
      </w:r>
    </w:p>
    <w:p w:rsidR="000A791C" w:rsidRPr="00D213AD" w:rsidRDefault="000A791C" w:rsidP="0046437F">
      <w:pPr>
        <w:tabs>
          <w:tab w:val="left" w:pos="6480"/>
        </w:tabs>
        <w:jc w:val="both"/>
        <w:rPr>
          <w:sz w:val="26"/>
          <w:szCs w:val="26"/>
        </w:rPr>
      </w:pPr>
    </w:p>
    <w:p w:rsidR="000A791C" w:rsidRPr="00476B3F" w:rsidRDefault="000A791C" w:rsidP="00476B3F">
      <w:pPr>
        <w:tabs>
          <w:tab w:val="left" w:pos="6480"/>
        </w:tabs>
        <w:jc w:val="center"/>
        <w:rPr>
          <w:b/>
          <w:i/>
          <w:sz w:val="26"/>
          <w:szCs w:val="26"/>
        </w:rPr>
      </w:pPr>
      <w:r w:rsidRPr="003B3EEB">
        <w:rPr>
          <w:b/>
          <w:sz w:val="26"/>
          <w:szCs w:val="26"/>
        </w:rPr>
        <w:t>п р и к а з ы в а ю:</w:t>
      </w:r>
    </w:p>
    <w:p w:rsidR="000A791C" w:rsidRDefault="000A791C" w:rsidP="0093147C">
      <w:pPr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Руководителям образовательных учреждений  Алексеевского муниципального района организовать участие в Международном молодёжном конкурсе социальной антикоррупционной рекламы «Вместе против коррупции!» (приложение к приказу в электронном виде).</w:t>
      </w:r>
    </w:p>
    <w:p w:rsidR="000A791C" w:rsidRDefault="000A791C" w:rsidP="00882F4B">
      <w:pPr>
        <w:numPr>
          <w:ilvl w:val="1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Разместить информацию о Международном молодёжном конкурсе</w:t>
      </w:r>
      <w:r w:rsidRPr="00C67572">
        <w:rPr>
          <w:sz w:val="26"/>
          <w:szCs w:val="26"/>
        </w:rPr>
        <w:t xml:space="preserve"> </w:t>
      </w:r>
      <w:r>
        <w:rPr>
          <w:sz w:val="26"/>
          <w:szCs w:val="26"/>
        </w:rPr>
        <w:t>социальной антикоррупционной рекламы «Вместе против коррупции!»  на сайтах образовательных учреждений.</w:t>
      </w:r>
    </w:p>
    <w:p w:rsidR="000A791C" w:rsidRDefault="000A791C" w:rsidP="00882F4B">
      <w:pPr>
        <w:numPr>
          <w:ilvl w:val="1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Конкурсные работы  (плакаты и видеоролики) направить                                        на сайт </w:t>
      </w:r>
      <w:r>
        <w:rPr>
          <w:sz w:val="26"/>
          <w:szCs w:val="26"/>
          <w:lang w:val="en-US"/>
        </w:rPr>
        <w:t>www</w:t>
      </w:r>
      <w:r>
        <w:rPr>
          <w:sz w:val="26"/>
          <w:szCs w:val="26"/>
        </w:rPr>
        <w:t>.</w:t>
      </w:r>
      <w:r>
        <w:rPr>
          <w:sz w:val="26"/>
          <w:szCs w:val="26"/>
          <w:lang w:val="en-US"/>
        </w:rPr>
        <w:t>anticorruption</w:t>
      </w:r>
      <w:r>
        <w:rPr>
          <w:sz w:val="26"/>
          <w:szCs w:val="26"/>
        </w:rPr>
        <w:t>.</w:t>
      </w:r>
      <w:r>
        <w:rPr>
          <w:sz w:val="26"/>
          <w:szCs w:val="26"/>
          <w:lang w:val="en-US"/>
        </w:rPr>
        <w:t>life</w:t>
      </w:r>
      <w:r>
        <w:rPr>
          <w:sz w:val="26"/>
          <w:szCs w:val="26"/>
        </w:rPr>
        <w:t>.</w:t>
      </w:r>
    </w:p>
    <w:p w:rsidR="000A791C" w:rsidRPr="00C67572" w:rsidRDefault="000A791C" w:rsidP="00C67572">
      <w:pPr>
        <w:numPr>
          <w:ilvl w:val="0"/>
          <w:numId w:val="5"/>
        </w:numPr>
        <w:jc w:val="both"/>
        <w:rPr>
          <w:sz w:val="26"/>
          <w:szCs w:val="26"/>
        </w:rPr>
      </w:pPr>
      <w:r>
        <w:rPr>
          <w:sz w:val="26"/>
          <w:szCs w:val="26"/>
        </w:rPr>
        <w:t>Информацию об участии в конкурсе, ссылки о размещённой информации на сайтах образовательных учреждений</w:t>
      </w:r>
      <w:r w:rsidRPr="00C67572">
        <w:rPr>
          <w:sz w:val="26"/>
          <w:szCs w:val="26"/>
        </w:rPr>
        <w:t xml:space="preserve"> направить в </w:t>
      </w:r>
      <w:r>
        <w:rPr>
          <w:sz w:val="26"/>
          <w:szCs w:val="26"/>
        </w:rPr>
        <w:t>отдел образования администра</w:t>
      </w:r>
      <w:bookmarkStart w:id="0" w:name="_GoBack"/>
      <w:bookmarkEnd w:id="0"/>
      <w:r>
        <w:rPr>
          <w:sz w:val="26"/>
          <w:szCs w:val="26"/>
        </w:rPr>
        <w:t>ции Алексеевского муниципального района до 10.06</w:t>
      </w:r>
      <w:r w:rsidRPr="00C67572">
        <w:rPr>
          <w:sz w:val="26"/>
          <w:szCs w:val="26"/>
        </w:rPr>
        <w:t xml:space="preserve">.2020 г. на адрес электронной почты </w:t>
      </w:r>
      <w:r w:rsidRPr="00C67572">
        <w:rPr>
          <w:bCs/>
          <w:color w:val="000000"/>
          <w:sz w:val="26"/>
          <w:szCs w:val="26"/>
          <w:shd w:val="clear" w:color="auto" w:fill="FFFFFF"/>
        </w:rPr>
        <w:t>anuita.ivanova.2017@</w:t>
      </w:r>
      <w:r w:rsidRPr="00C67572">
        <w:rPr>
          <w:bCs/>
          <w:color w:val="000000"/>
          <w:sz w:val="26"/>
          <w:szCs w:val="26"/>
          <w:shd w:val="clear" w:color="auto" w:fill="FFFFFF"/>
          <w:lang w:val="en-US"/>
        </w:rPr>
        <w:t>yandex</w:t>
      </w:r>
      <w:r w:rsidRPr="00C67572">
        <w:rPr>
          <w:bCs/>
          <w:color w:val="000000"/>
          <w:sz w:val="26"/>
          <w:szCs w:val="26"/>
          <w:shd w:val="clear" w:color="auto" w:fill="FFFFFF"/>
        </w:rPr>
        <w:t>.</w:t>
      </w:r>
      <w:r w:rsidRPr="00C67572">
        <w:rPr>
          <w:bCs/>
          <w:color w:val="000000"/>
          <w:sz w:val="26"/>
          <w:szCs w:val="26"/>
          <w:shd w:val="clear" w:color="auto" w:fill="FFFFFF"/>
          <w:lang w:val="en-US"/>
        </w:rPr>
        <w:t>ru</w:t>
      </w:r>
      <w:r w:rsidRPr="00C67572">
        <w:rPr>
          <w:sz w:val="26"/>
          <w:szCs w:val="26"/>
        </w:rPr>
        <w:t>.</w:t>
      </w:r>
    </w:p>
    <w:p w:rsidR="000A791C" w:rsidRDefault="000A791C" w:rsidP="0046437F">
      <w:pPr>
        <w:jc w:val="both"/>
        <w:rPr>
          <w:sz w:val="26"/>
          <w:szCs w:val="26"/>
        </w:rPr>
      </w:pPr>
    </w:p>
    <w:p w:rsidR="000A791C" w:rsidRPr="009F4CA9" w:rsidRDefault="000A791C" w:rsidP="0046437F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</w:t>
      </w:r>
      <w:r w:rsidRPr="009F4CA9">
        <w:rPr>
          <w:sz w:val="26"/>
          <w:szCs w:val="26"/>
        </w:rPr>
        <w:t>Контроль над исполнением данного приказа оставляю за собой</w:t>
      </w:r>
      <w:r>
        <w:rPr>
          <w:sz w:val="26"/>
          <w:szCs w:val="26"/>
        </w:rPr>
        <w:t>.</w:t>
      </w:r>
    </w:p>
    <w:p w:rsidR="000A791C" w:rsidRPr="006B7B1D" w:rsidRDefault="000A791C" w:rsidP="0046437F">
      <w:pPr>
        <w:suppressAutoHyphens/>
        <w:rPr>
          <w:sz w:val="26"/>
          <w:szCs w:val="26"/>
          <w:lang w:eastAsia="ar-SA"/>
        </w:rPr>
      </w:pPr>
    </w:p>
    <w:p w:rsidR="000A791C" w:rsidRDefault="000A791C" w:rsidP="003222CB">
      <w:pPr>
        <w:suppressAutoHyphens/>
        <w:jc w:val="both"/>
        <w:rPr>
          <w:sz w:val="26"/>
          <w:szCs w:val="26"/>
          <w:lang w:eastAsia="ar-SA"/>
        </w:rPr>
      </w:pPr>
    </w:p>
    <w:p w:rsidR="000A791C" w:rsidRDefault="000A791C" w:rsidP="005E32A9">
      <w:pPr>
        <w:suppressAutoHyphens/>
        <w:jc w:val="both"/>
        <w:rPr>
          <w:sz w:val="26"/>
          <w:szCs w:val="26"/>
          <w:lang w:eastAsia="ar-SA"/>
        </w:rPr>
      </w:pPr>
    </w:p>
    <w:p w:rsidR="000A791C" w:rsidRPr="00F86330" w:rsidRDefault="000A791C" w:rsidP="005E32A9">
      <w:pPr>
        <w:suppressAutoHyphens/>
        <w:jc w:val="both"/>
        <w:rPr>
          <w:sz w:val="26"/>
          <w:szCs w:val="26"/>
          <w:lang w:eastAsia="ar-SA"/>
        </w:rPr>
      </w:pPr>
      <w:r>
        <w:rPr>
          <w:sz w:val="26"/>
          <w:szCs w:val="26"/>
          <w:lang w:eastAsia="ar-SA"/>
        </w:rPr>
        <w:t>Н</w:t>
      </w:r>
      <w:r w:rsidRPr="00F86330">
        <w:rPr>
          <w:sz w:val="26"/>
          <w:szCs w:val="26"/>
          <w:lang w:eastAsia="ar-SA"/>
        </w:rPr>
        <w:t>ачальник отдела образования</w:t>
      </w:r>
    </w:p>
    <w:p w:rsidR="000A791C" w:rsidRPr="00F86330" w:rsidRDefault="000A791C" w:rsidP="005E32A9">
      <w:pPr>
        <w:suppressAutoHyphens/>
        <w:jc w:val="both"/>
        <w:rPr>
          <w:sz w:val="26"/>
          <w:szCs w:val="26"/>
          <w:lang w:eastAsia="ar-SA"/>
        </w:rPr>
      </w:pPr>
      <w:r w:rsidRPr="00F86330">
        <w:rPr>
          <w:sz w:val="26"/>
          <w:szCs w:val="26"/>
          <w:lang w:eastAsia="ar-SA"/>
        </w:rPr>
        <w:t>администрации Алексеевского</w:t>
      </w:r>
    </w:p>
    <w:p w:rsidR="000A791C" w:rsidRPr="00FE04AF" w:rsidRDefault="000A791C" w:rsidP="005E32A9">
      <w:pPr>
        <w:suppressAutoHyphens/>
        <w:jc w:val="both"/>
        <w:rPr>
          <w:sz w:val="26"/>
          <w:szCs w:val="26"/>
          <w:lang w:eastAsia="ar-SA"/>
        </w:rPr>
      </w:pPr>
      <w:r w:rsidRPr="00F86330">
        <w:rPr>
          <w:sz w:val="26"/>
          <w:szCs w:val="26"/>
          <w:lang w:eastAsia="ar-SA"/>
        </w:rPr>
        <w:t xml:space="preserve">муниципального района                                           </w:t>
      </w:r>
      <w:r>
        <w:rPr>
          <w:sz w:val="26"/>
          <w:szCs w:val="26"/>
          <w:lang w:eastAsia="ar-SA"/>
        </w:rPr>
        <w:t xml:space="preserve">                     О.С.Мишанина</w:t>
      </w:r>
      <w:r w:rsidRPr="00F86330">
        <w:rPr>
          <w:sz w:val="26"/>
          <w:szCs w:val="26"/>
          <w:lang w:eastAsia="ar-SA"/>
        </w:rPr>
        <w:t xml:space="preserve"> </w:t>
      </w:r>
      <w:r>
        <w:rPr>
          <w:sz w:val="26"/>
          <w:szCs w:val="26"/>
          <w:lang w:eastAsia="ar-SA"/>
        </w:rPr>
        <w:t xml:space="preserve">                    </w:t>
      </w:r>
    </w:p>
    <w:p w:rsidR="000A791C" w:rsidRDefault="000A791C" w:rsidP="00BA314A">
      <w:pPr>
        <w:suppressAutoHyphens/>
        <w:jc w:val="both"/>
        <w:rPr>
          <w:sz w:val="24"/>
          <w:szCs w:val="24"/>
          <w:lang w:eastAsia="ar-SA"/>
        </w:rPr>
      </w:pPr>
    </w:p>
    <w:p w:rsidR="000A791C" w:rsidRDefault="000A791C" w:rsidP="00377DB9">
      <w:pPr>
        <w:suppressAutoHyphens/>
        <w:jc w:val="right"/>
        <w:rPr>
          <w:sz w:val="26"/>
          <w:szCs w:val="26"/>
          <w:lang w:eastAsia="ar-SA"/>
        </w:rPr>
      </w:pPr>
    </w:p>
    <w:p w:rsidR="000A791C" w:rsidRDefault="000A791C" w:rsidP="00476B3F">
      <w:pPr>
        <w:suppressAutoHyphens/>
        <w:rPr>
          <w:sz w:val="26"/>
          <w:szCs w:val="26"/>
          <w:lang w:eastAsia="ar-SA"/>
        </w:rPr>
      </w:pPr>
      <w:r>
        <w:rPr>
          <w:sz w:val="26"/>
          <w:szCs w:val="26"/>
          <w:lang w:eastAsia="ar-SA"/>
        </w:rPr>
        <w:t xml:space="preserve">С приказом ознакомлены: </w:t>
      </w:r>
    </w:p>
    <w:p w:rsidR="000A791C" w:rsidRDefault="000A791C" w:rsidP="00377DB9">
      <w:pPr>
        <w:suppressAutoHyphens/>
        <w:jc w:val="right"/>
        <w:rPr>
          <w:sz w:val="26"/>
          <w:szCs w:val="26"/>
          <w:lang w:eastAsia="ar-SA"/>
        </w:rPr>
      </w:pPr>
    </w:p>
    <w:p w:rsidR="000A791C" w:rsidRDefault="000A791C" w:rsidP="005E32A9">
      <w:r w:rsidRPr="00476B3F">
        <w:rPr>
          <w:sz w:val="18"/>
          <w:szCs w:val="18"/>
        </w:rPr>
        <w:t>Исп. Иванова А.А. тел. 3-14-41</w:t>
      </w:r>
    </w:p>
    <w:sectPr w:rsidR="000A791C" w:rsidSect="000A3F19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14DBA"/>
    <w:multiLevelType w:val="multilevel"/>
    <w:tmpl w:val="4CAE24D0"/>
    <w:lvl w:ilvl="0">
      <w:start w:val="1"/>
      <w:numFmt w:val="decimal"/>
      <w:lvlText w:val="%1."/>
      <w:lvlJc w:val="left"/>
      <w:pPr>
        <w:ind w:left="45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81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81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17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17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3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53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9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90" w:hanging="1800"/>
      </w:pPr>
      <w:rPr>
        <w:rFonts w:cs="Times New Roman" w:hint="default"/>
      </w:rPr>
    </w:lvl>
  </w:abstractNum>
  <w:abstractNum w:abstractNumId="1">
    <w:nsid w:val="11B163CA"/>
    <w:multiLevelType w:val="multilevel"/>
    <w:tmpl w:val="1FB0F104"/>
    <w:lvl w:ilvl="0">
      <w:start w:val="1"/>
      <w:numFmt w:val="decimal"/>
      <w:lvlText w:val="%1."/>
      <w:lvlJc w:val="left"/>
      <w:pPr>
        <w:ind w:left="390" w:hanging="39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</w:rPr>
    </w:lvl>
  </w:abstractNum>
  <w:abstractNum w:abstractNumId="2">
    <w:nsid w:val="31BD6E45"/>
    <w:multiLevelType w:val="hybridMultilevel"/>
    <w:tmpl w:val="1548AC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F206EE3"/>
    <w:multiLevelType w:val="hybridMultilevel"/>
    <w:tmpl w:val="A37A03B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FB9678D"/>
    <w:multiLevelType w:val="multilevel"/>
    <w:tmpl w:val="D7CEA288"/>
    <w:lvl w:ilvl="0">
      <w:start w:val="1"/>
      <w:numFmt w:val="decimal"/>
      <w:lvlText w:val="%1."/>
      <w:lvlJc w:val="left"/>
      <w:pPr>
        <w:ind w:left="390" w:hanging="39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E6DA3"/>
    <w:rsid w:val="0002151E"/>
    <w:rsid w:val="00021D4D"/>
    <w:rsid w:val="00033BA6"/>
    <w:rsid w:val="00034CE8"/>
    <w:rsid w:val="00064FFD"/>
    <w:rsid w:val="00092E3A"/>
    <w:rsid w:val="000A1C3C"/>
    <w:rsid w:val="000A3F19"/>
    <w:rsid w:val="000A4AD0"/>
    <w:rsid w:val="000A791C"/>
    <w:rsid w:val="000E26B6"/>
    <w:rsid w:val="000E3421"/>
    <w:rsid w:val="000F6391"/>
    <w:rsid w:val="00110D6B"/>
    <w:rsid w:val="001236D9"/>
    <w:rsid w:val="00135BA9"/>
    <w:rsid w:val="00141B77"/>
    <w:rsid w:val="00142F78"/>
    <w:rsid w:val="00161FEF"/>
    <w:rsid w:val="001657CB"/>
    <w:rsid w:val="00182777"/>
    <w:rsid w:val="001B5892"/>
    <w:rsid w:val="001B6EB1"/>
    <w:rsid w:val="001C246C"/>
    <w:rsid w:val="001C60AB"/>
    <w:rsid w:val="00203274"/>
    <w:rsid w:val="00213CF6"/>
    <w:rsid w:val="002211C2"/>
    <w:rsid w:val="00227568"/>
    <w:rsid w:val="00250B58"/>
    <w:rsid w:val="002C5833"/>
    <w:rsid w:val="002D025D"/>
    <w:rsid w:val="002D5E04"/>
    <w:rsid w:val="002D670C"/>
    <w:rsid w:val="002E5EE6"/>
    <w:rsid w:val="002F321B"/>
    <w:rsid w:val="002F440B"/>
    <w:rsid w:val="0030430F"/>
    <w:rsid w:val="00304F18"/>
    <w:rsid w:val="0030615F"/>
    <w:rsid w:val="0031318D"/>
    <w:rsid w:val="00321D0D"/>
    <w:rsid w:val="003222CB"/>
    <w:rsid w:val="00341150"/>
    <w:rsid w:val="003460FC"/>
    <w:rsid w:val="003507AA"/>
    <w:rsid w:val="00360B4D"/>
    <w:rsid w:val="003705C2"/>
    <w:rsid w:val="00371124"/>
    <w:rsid w:val="00377DB9"/>
    <w:rsid w:val="00385387"/>
    <w:rsid w:val="0038656F"/>
    <w:rsid w:val="003A42A6"/>
    <w:rsid w:val="003B3EEB"/>
    <w:rsid w:val="003B5906"/>
    <w:rsid w:val="003D073C"/>
    <w:rsid w:val="003E3EEB"/>
    <w:rsid w:val="003E50F5"/>
    <w:rsid w:val="003F61C9"/>
    <w:rsid w:val="003F6D61"/>
    <w:rsid w:val="0041703D"/>
    <w:rsid w:val="00423DF6"/>
    <w:rsid w:val="004301D8"/>
    <w:rsid w:val="00442369"/>
    <w:rsid w:val="00444558"/>
    <w:rsid w:val="00461B62"/>
    <w:rsid w:val="0046437F"/>
    <w:rsid w:val="00476B3F"/>
    <w:rsid w:val="004838E9"/>
    <w:rsid w:val="0049471F"/>
    <w:rsid w:val="004A01C4"/>
    <w:rsid w:val="004A6934"/>
    <w:rsid w:val="004A6EA2"/>
    <w:rsid w:val="004A737E"/>
    <w:rsid w:val="004B134A"/>
    <w:rsid w:val="004B313C"/>
    <w:rsid w:val="00511880"/>
    <w:rsid w:val="005357CD"/>
    <w:rsid w:val="0055107C"/>
    <w:rsid w:val="005729B9"/>
    <w:rsid w:val="00586212"/>
    <w:rsid w:val="005A1F21"/>
    <w:rsid w:val="005B2952"/>
    <w:rsid w:val="005B6867"/>
    <w:rsid w:val="005B7218"/>
    <w:rsid w:val="005D1570"/>
    <w:rsid w:val="005D79A0"/>
    <w:rsid w:val="005E32A9"/>
    <w:rsid w:val="005E4B1A"/>
    <w:rsid w:val="005E518D"/>
    <w:rsid w:val="005F1C20"/>
    <w:rsid w:val="006006D4"/>
    <w:rsid w:val="00617CDB"/>
    <w:rsid w:val="00621EF5"/>
    <w:rsid w:val="00647C1F"/>
    <w:rsid w:val="00665001"/>
    <w:rsid w:val="00682D22"/>
    <w:rsid w:val="006B3BDE"/>
    <w:rsid w:val="006B7B1D"/>
    <w:rsid w:val="006D3124"/>
    <w:rsid w:val="006D78EA"/>
    <w:rsid w:val="006F50D2"/>
    <w:rsid w:val="00701404"/>
    <w:rsid w:val="00701D9D"/>
    <w:rsid w:val="00703C1F"/>
    <w:rsid w:val="00703EDF"/>
    <w:rsid w:val="00713515"/>
    <w:rsid w:val="00720FBA"/>
    <w:rsid w:val="007276C6"/>
    <w:rsid w:val="00731C67"/>
    <w:rsid w:val="00750B60"/>
    <w:rsid w:val="0075487B"/>
    <w:rsid w:val="00781C8D"/>
    <w:rsid w:val="00790475"/>
    <w:rsid w:val="007B716E"/>
    <w:rsid w:val="007C2477"/>
    <w:rsid w:val="007D43C3"/>
    <w:rsid w:val="007E6BD4"/>
    <w:rsid w:val="0080649B"/>
    <w:rsid w:val="00806DD3"/>
    <w:rsid w:val="00807DA1"/>
    <w:rsid w:val="00811541"/>
    <w:rsid w:val="008418B2"/>
    <w:rsid w:val="00862DCA"/>
    <w:rsid w:val="008713B7"/>
    <w:rsid w:val="00877027"/>
    <w:rsid w:val="00880CA8"/>
    <w:rsid w:val="0088230A"/>
    <w:rsid w:val="00882F4B"/>
    <w:rsid w:val="00885EAF"/>
    <w:rsid w:val="008B3D84"/>
    <w:rsid w:val="008C5C12"/>
    <w:rsid w:val="008D7665"/>
    <w:rsid w:val="008F0867"/>
    <w:rsid w:val="009023AE"/>
    <w:rsid w:val="0092637A"/>
    <w:rsid w:val="0093147C"/>
    <w:rsid w:val="009546B8"/>
    <w:rsid w:val="009573CC"/>
    <w:rsid w:val="009A4DD4"/>
    <w:rsid w:val="009C14AD"/>
    <w:rsid w:val="009D6B96"/>
    <w:rsid w:val="009E41B9"/>
    <w:rsid w:val="009F27A0"/>
    <w:rsid w:val="009F4CA9"/>
    <w:rsid w:val="009F5053"/>
    <w:rsid w:val="00A003A3"/>
    <w:rsid w:val="00A156A1"/>
    <w:rsid w:val="00A22E7E"/>
    <w:rsid w:val="00A430D0"/>
    <w:rsid w:val="00A66FC1"/>
    <w:rsid w:val="00A85D98"/>
    <w:rsid w:val="00AD0692"/>
    <w:rsid w:val="00AD1CD2"/>
    <w:rsid w:val="00AF6D0B"/>
    <w:rsid w:val="00B23285"/>
    <w:rsid w:val="00B35AF0"/>
    <w:rsid w:val="00B43A67"/>
    <w:rsid w:val="00B51137"/>
    <w:rsid w:val="00B8463A"/>
    <w:rsid w:val="00B85A16"/>
    <w:rsid w:val="00BA314A"/>
    <w:rsid w:val="00BA7795"/>
    <w:rsid w:val="00BB1C8F"/>
    <w:rsid w:val="00BC2C0D"/>
    <w:rsid w:val="00BD2B4E"/>
    <w:rsid w:val="00BE6EF0"/>
    <w:rsid w:val="00C17FB6"/>
    <w:rsid w:val="00C2403A"/>
    <w:rsid w:val="00C4694C"/>
    <w:rsid w:val="00C67572"/>
    <w:rsid w:val="00C93895"/>
    <w:rsid w:val="00C96389"/>
    <w:rsid w:val="00CC77F2"/>
    <w:rsid w:val="00CE587D"/>
    <w:rsid w:val="00CE6DA3"/>
    <w:rsid w:val="00D027E3"/>
    <w:rsid w:val="00D045A2"/>
    <w:rsid w:val="00D1271C"/>
    <w:rsid w:val="00D213AD"/>
    <w:rsid w:val="00D30204"/>
    <w:rsid w:val="00D30930"/>
    <w:rsid w:val="00D327FB"/>
    <w:rsid w:val="00D63AC8"/>
    <w:rsid w:val="00D64ED9"/>
    <w:rsid w:val="00D822C6"/>
    <w:rsid w:val="00D8410A"/>
    <w:rsid w:val="00DA3394"/>
    <w:rsid w:val="00DA4BFF"/>
    <w:rsid w:val="00DB07C7"/>
    <w:rsid w:val="00DC5551"/>
    <w:rsid w:val="00DD22A4"/>
    <w:rsid w:val="00DE66C1"/>
    <w:rsid w:val="00DE70B4"/>
    <w:rsid w:val="00E00CE4"/>
    <w:rsid w:val="00E02F10"/>
    <w:rsid w:val="00E17FCF"/>
    <w:rsid w:val="00E22192"/>
    <w:rsid w:val="00E64D60"/>
    <w:rsid w:val="00E84212"/>
    <w:rsid w:val="00E85AA5"/>
    <w:rsid w:val="00E92A5F"/>
    <w:rsid w:val="00E94056"/>
    <w:rsid w:val="00E94F99"/>
    <w:rsid w:val="00EA7F51"/>
    <w:rsid w:val="00EC2371"/>
    <w:rsid w:val="00EE3DCF"/>
    <w:rsid w:val="00EF3619"/>
    <w:rsid w:val="00EF3F68"/>
    <w:rsid w:val="00EF744D"/>
    <w:rsid w:val="00F03001"/>
    <w:rsid w:val="00F650C2"/>
    <w:rsid w:val="00F8180F"/>
    <w:rsid w:val="00F81D4A"/>
    <w:rsid w:val="00F82718"/>
    <w:rsid w:val="00F85E07"/>
    <w:rsid w:val="00F86330"/>
    <w:rsid w:val="00F91B76"/>
    <w:rsid w:val="00F92D6D"/>
    <w:rsid w:val="00F94B1A"/>
    <w:rsid w:val="00FA1710"/>
    <w:rsid w:val="00FA2A29"/>
    <w:rsid w:val="00FD5D10"/>
    <w:rsid w:val="00FE04AF"/>
    <w:rsid w:val="00FE0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151E"/>
    <w:rPr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E32A9"/>
    <w:pPr>
      <w:ind w:left="720"/>
    </w:pPr>
  </w:style>
  <w:style w:type="table" w:styleId="TableGrid">
    <w:name w:val="Table Grid"/>
    <w:basedOn w:val="TableNormal"/>
    <w:uiPriority w:val="99"/>
    <w:rsid w:val="005E32A9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77DB9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77DB9"/>
    <w:rPr>
      <w:rFonts w:ascii="Tahoma" w:hAnsi="Tahoma"/>
      <w:sz w:val="16"/>
      <w:lang w:eastAsia="ru-RU"/>
    </w:rPr>
  </w:style>
  <w:style w:type="paragraph" w:styleId="NormalWeb">
    <w:name w:val="Normal (Web)"/>
    <w:basedOn w:val="Normal"/>
    <w:uiPriority w:val="99"/>
    <w:rsid w:val="00807DA1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rsid w:val="00807DA1"/>
    <w:rPr>
      <w:rFonts w:cs="Times New Roman"/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rsid w:val="0038656F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38656F"/>
    <w:pPr>
      <w:spacing w:after="200"/>
    </w:pPr>
    <w:rPr>
      <w:rFonts w:ascii="Calibri" w:hAnsi="Calibri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38656F"/>
    <w:rPr>
      <w:rFonts w:ascii="Calibri" w:eastAsia="Times New Roman" w:hAnsi="Calibri"/>
      <w:lang w:eastAsia="en-US"/>
    </w:rPr>
  </w:style>
  <w:style w:type="character" w:styleId="Strong">
    <w:name w:val="Strong"/>
    <w:basedOn w:val="DefaultParagraphFont"/>
    <w:uiPriority w:val="99"/>
    <w:qFormat/>
    <w:locked/>
    <w:rsid w:val="0046437F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0194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lekseev_area@.vlpo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501</TotalTime>
  <Pages>1</Pages>
  <Words>260</Words>
  <Characters>1485</Characters>
  <Application>Microsoft Office Outlook</Application>
  <DocSecurity>0</DocSecurity>
  <Lines>0</Lines>
  <Paragraphs>0</Paragraphs>
  <ScaleCrop>false</ScaleCrop>
  <Company>Организация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1</cp:lastModifiedBy>
  <cp:revision>194</cp:revision>
  <cp:lastPrinted>2020-05-25T08:25:00Z</cp:lastPrinted>
  <dcterms:created xsi:type="dcterms:W3CDTF">2016-11-15T11:26:00Z</dcterms:created>
  <dcterms:modified xsi:type="dcterms:W3CDTF">2020-06-09T03:44:00Z</dcterms:modified>
</cp:coreProperties>
</file>