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-18pt;margin-top:279.45pt;width:7in;height:90pt;z-index:251659776" fillcolor="#369" stroked="f">
            <v:shadow on="t" color="#b2b2b2" opacity="52429f" offset="3pt"/>
            <v:textpath style="font-family:&quot;Times New Roman&quot;;v-text-kern:t" trim="t" fitpath="t" string="Памятки по безопасности на дороге"/>
          </v:shape>
        </w:pic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2" o:spid="_x0000_s1027" type="#_x0000_t75" alt="skazki-0035" style="position:absolute;margin-left:1in;margin-top:-18pt;width:315pt;height:264pt;z-index:251650560;visibility:visible">
            <v:imagedata r:id="rId5" o:title=""/>
          </v:shape>
        </w:pict>
      </w:r>
      <w:r>
        <w:rPr>
          <w:noProof/>
        </w:rPr>
        <w:pict>
          <v:shape id="Рисунок 31" o:spid="_x0000_s1028" type="#_x0000_t75" alt="skazki-0036" style="position:absolute;margin-left:1in;margin-top:387.45pt;width:333pt;height:294.55pt;z-index:251651584;visibility:visible">
            <v:imagedata r:id="rId6" o:title=""/>
          </v:shape>
        </w:pict>
      </w:r>
    </w:p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rPr>
          <w:color w:val="FF0000"/>
          <w:sz w:val="28"/>
          <w:szCs w:val="28"/>
        </w:rPr>
        <w:sectPr w:rsidR="00AB34D2">
          <w:pgSz w:w="11906" w:h="16838"/>
          <w:pgMar w:top="1079" w:right="850" w:bottom="1134" w:left="1260" w:header="708" w:footer="708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cols w:space="720"/>
        </w:sectPr>
      </w:pPr>
    </w:p>
    <w:p w:rsidR="00AB34D2" w:rsidRDefault="00AB34D2" w:rsidP="004923A5">
      <w:pPr>
        <w:rPr>
          <w:color w:val="FF0000"/>
          <w:sz w:val="28"/>
          <w:szCs w:val="28"/>
        </w:rPr>
      </w:pPr>
      <w:r>
        <w:rPr>
          <w:noProof/>
        </w:rPr>
        <w:pict>
          <v:shape id="_x0000_s1029" type="#_x0000_t136" style="position:absolute;margin-left:162pt;margin-top:9pt;width:387pt;height:45pt;z-index:251660800" fillcolor="#0cf">
            <v:shadow color="#868686"/>
            <v:textpath style="font-family:&quot;Arial&quot;;v-text-kern:t" trim="t" fitpath="t" string="Если на улице  дождь"/>
          </v:shape>
        </w:pict>
      </w:r>
    </w:p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jc w:val="both"/>
        <w:rPr>
          <w:i/>
          <w:color w:val="0000FF"/>
          <w:sz w:val="40"/>
          <w:szCs w:val="40"/>
        </w:rPr>
      </w:pPr>
      <w:r>
        <w:rPr>
          <w:i/>
          <w:color w:val="0000FF"/>
          <w:sz w:val="40"/>
          <w:szCs w:val="40"/>
        </w:rPr>
        <w:t>Сегодня на улице идет дождь. Дорога скользкая. Стёкла автомобилей покрываются водой и в машине работают дворники. Видимость ухудшается. В таких условиях водителю трудно ехать. Расстояние, нужное для остановки автомобиля, на мокрой дороге увеличивается. Поэтому, возвращаясь из школы в такую погоду, будьте очень внимательными.   Посмотрите вокруг себя, пропустите приближающийся транспорт и, только убедившись в полной безопасности, начинайте переходить  дорогу.</w:t>
      </w:r>
    </w:p>
    <w:p w:rsidR="00AB34D2" w:rsidRDefault="00AB34D2" w:rsidP="004923A5">
      <w:pPr>
        <w:jc w:val="both"/>
        <w:rPr>
          <w:i/>
          <w:color w:val="0000FF"/>
          <w:sz w:val="52"/>
          <w:szCs w:val="52"/>
        </w:rPr>
      </w:pPr>
      <w:r>
        <w:rPr>
          <w:noProof/>
        </w:rPr>
        <w:pict>
          <v:shape id="Рисунок 30" o:spid="_x0000_s1030" type="#_x0000_t75" alt="9097e224ae07" style="position:absolute;left:0;text-align:left;margin-left:3in;margin-top:28.5pt;width:261pt;height:240.35pt;z-index:251652608;visibility:visible">
            <v:imagedata r:id="rId7" o:title=""/>
          </v:shape>
        </w:pict>
      </w:r>
      <w:r>
        <w:rPr>
          <w:i/>
          <w:color w:val="0000FF"/>
          <w:sz w:val="40"/>
          <w:szCs w:val="40"/>
        </w:rPr>
        <w:t>ЗАПОМНИТЕ: даже опытный водитель не сможет мгновенно остановить автомобиль</w:t>
      </w:r>
      <w:r>
        <w:rPr>
          <w:i/>
          <w:color w:val="0000FF"/>
          <w:sz w:val="52"/>
          <w:szCs w:val="52"/>
        </w:rPr>
        <w:t>.</w:t>
      </w: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  <w:r>
        <w:rPr>
          <w:noProof/>
        </w:rPr>
        <w:pict>
          <v:shape id="Рисунок 29" o:spid="_x0000_s1031" type="#_x0000_t75" alt="139" style="position:absolute;margin-left:594pt;margin-top:-27pt;width:175pt;height:168.95pt;z-index:251653632;visibility:visible">
            <v:imagedata r:id="rId8" o:title=""/>
          </v:shape>
        </w:pict>
      </w:r>
    </w:p>
    <w:p w:rsidR="00AB34D2" w:rsidRDefault="00AB34D2" w:rsidP="004923A5">
      <w:pPr>
        <w:rPr>
          <w:sz w:val="28"/>
          <w:szCs w:val="28"/>
        </w:rPr>
      </w:pPr>
      <w:r w:rsidRPr="00D92594">
        <w:rPr>
          <w:sz w:val="28"/>
          <w:szCs w:val="28"/>
        </w:rPr>
        <w:pict>
          <v:shape id="_x0000_i1025" type="#_x0000_t136" style="width:502.5pt;height:76.5pt" fillcolor="red" strokecolor="red">
            <v:shadow color="#868686"/>
            <v:textpath style="font-family:&quot;Arial&quot;;v-text-kern:t" trim="t" fitpath="t" string="В солнечный денек"/>
          </v:shape>
        </w:pict>
      </w:r>
    </w:p>
    <w:p w:rsidR="00AB34D2" w:rsidRDefault="00AB34D2" w:rsidP="004923A5">
      <w:pPr>
        <w:rPr>
          <w:sz w:val="28"/>
          <w:szCs w:val="28"/>
        </w:rPr>
      </w:pPr>
      <w:r>
        <w:rPr>
          <w:noProof/>
        </w:rPr>
        <w:pict>
          <v:shape id="_x0000_s1032" type="#_x0000_t136" style="position:absolute;margin-left:-18pt;margin-top:5.05pt;width:731pt;height:167pt;z-index:251661824" fillcolor="#369" stroked="f">
            <v:shadow on="t" color="#b2b2b2" opacity="52429f" offset="3pt"/>
            <v:textpath style="font-family:&quot;Times New Roman&quot;;v-text-kern:t" trim="t" fitpath="t" string="Будь  сегодня внимательным  на  дороге. &#10;Соблюдай  правила  дорожного  движения.&#10;Береги  себя!"/>
          </v:shape>
        </w:pict>
      </w:r>
      <w:r>
        <w:rPr>
          <w:noProof/>
        </w:rPr>
        <w:pict>
          <v:shape id="Рисунок 28" o:spid="_x0000_s1033" type="#_x0000_t75" alt="marshrutka" style="position:absolute;margin-left:180pt;margin-top:163.9pt;width:351pt;height:263.6pt;z-index:251654656;visibility:visible">
            <v:imagedata r:id="rId9" o:title=""/>
          </v:shape>
        </w:pict>
      </w: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  <w:sectPr w:rsidR="00AB34D2">
          <w:pgSz w:w="16838" w:h="11906" w:orient="landscape"/>
          <w:pgMar w:top="851" w:right="1134" w:bottom="1259" w:left="1077" w:header="708" w:footer="708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cols w:space="720"/>
        </w:sectPr>
      </w:pPr>
    </w:p>
    <w:p w:rsidR="00AB34D2" w:rsidRDefault="00AB34D2" w:rsidP="004923A5">
      <w:pPr>
        <w:rPr>
          <w:color w:val="FF0000"/>
          <w:sz w:val="28"/>
          <w:szCs w:val="28"/>
        </w:rPr>
      </w:pPr>
      <w:r>
        <w:rPr>
          <w:noProof/>
        </w:rPr>
        <w:pict>
          <v:shape id="_x0000_s1034" type="#_x0000_t136" style="position:absolute;margin-left:189pt;margin-top:9pt;width:279pt;height:36pt;z-index:251662848" fillcolor="#90c" strokecolor="#669">
            <v:shadow color="#868686"/>
            <v:textpath style="font-family:&quot;Arial&quot;;v-text-kern:t" trim="t" fitpath="t" string="В  туман"/>
          </v:shape>
        </w:pict>
      </w:r>
    </w:p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jc w:val="both"/>
        <w:rPr>
          <w:i/>
          <w:color w:val="666699"/>
          <w:sz w:val="52"/>
          <w:szCs w:val="52"/>
        </w:rPr>
      </w:pPr>
      <w:r>
        <w:rPr>
          <w:noProof/>
        </w:rPr>
        <w:pict>
          <v:shape id="Рисунок 27" o:spid="_x0000_s1035" type="#_x0000_t75" alt="tuman-v-novokosino" style="position:absolute;left:0;text-align:left;margin-left:189pt;margin-top:149pt;width:361pt;height:271pt;z-index:251655680;visibility:visible">
            <v:imagedata r:id="rId10" o:title=""/>
          </v:shape>
        </w:pict>
      </w:r>
      <w:r>
        <w:rPr>
          <w:i/>
          <w:color w:val="666699"/>
          <w:sz w:val="52"/>
          <w:szCs w:val="52"/>
        </w:rPr>
        <w:t>Если на улице туман,видимость ухудшается. Это очень влияет на дорожно-транспортную обстановку. Поэтому прежде чем перейти дорогу, убедитесь, что вблизи нет приближающегося транспорта.   В тумане  будь особенно осторожным.</w:t>
      </w:r>
    </w:p>
    <w:p w:rsidR="00AB34D2" w:rsidRDefault="00AB34D2" w:rsidP="004923A5">
      <w:pPr>
        <w:rPr>
          <w:i/>
          <w:color w:val="666699"/>
          <w:sz w:val="52"/>
          <w:szCs w:val="52"/>
        </w:rPr>
      </w:pPr>
    </w:p>
    <w:p w:rsidR="00AB34D2" w:rsidRDefault="00AB34D2" w:rsidP="004923A5">
      <w:pPr>
        <w:rPr>
          <w:i/>
          <w:color w:val="666699"/>
          <w:sz w:val="52"/>
          <w:szCs w:val="52"/>
        </w:rPr>
      </w:pPr>
    </w:p>
    <w:p w:rsidR="00AB34D2" w:rsidRDefault="00AB34D2" w:rsidP="004923A5">
      <w:pPr>
        <w:rPr>
          <w:i/>
          <w:color w:val="666699"/>
          <w:sz w:val="52"/>
          <w:szCs w:val="52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>
      <w:pPr>
        <w:rPr>
          <w:sz w:val="28"/>
          <w:szCs w:val="28"/>
        </w:rPr>
      </w:pPr>
    </w:p>
    <w:p w:rsidR="00AB34D2" w:rsidRDefault="00AB34D2" w:rsidP="004923A5"/>
    <w:p w:rsidR="00AB34D2" w:rsidRDefault="00AB34D2" w:rsidP="004923A5"/>
    <w:p w:rsidR="00AB34D2" w:rsidRDefault="00AB34D2" w:rsidP="004923A5"/>
    <w:p w:rsidR="00AB34D2" w:rsidRDefault="00AB34D2" w:rsidP="004923A5"/>
    <w:p w:rsidR="00AB34D2" w:rsidRDefault="00AB34D2" w:rsidP="004923A5"/>
    <w:p w:rsidR="00AB34D2" w:rsidRDefault="00AB34D2" w:rsidP="004923A5"/>
    <w:p w:rsidR="00AB34D2" w:rsidRDefault="00AB34D2" w:rsidP="004923A5"/>
    <w:p w:rsidR="00AB34D2" w:rsidRDefault="00AB34D2" w:rsidP="004923A5"/>
    <w:p w:rsidR="00AB34D2" w:rsidRDefault="00AB34D2" w:rsidP="004923A5"/>
    <w:p w:rsidR="00AB34D2" w:rsidRDefault="00AB34D2" w:rsidP="004923A5"/>
    <w:p w:rsidR="00AB34D2" w:rsidRDefault="00AB34D2" w:rsidP="004923A5"/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rPr>
          <w:color w:val="FF0000"/>
          <w:sz w:val="28"/>
          <w:szCs w:val="28"/>
        </w:rPr>
      </w:pPr>
      <w:r>
        <w:rPr>
          <w:noProof/>
        </w:rPr>
        <w:pict>
          <v:shape id="_x0000_s1036" type="#_x0000_t136" style="position:absolute;margin-left:117pt;margin-top:13.2pt;width:6in;height:50pt;z-index:251663872" fillcolor="#339" strokecolor="#339">
            <v:shadow color="#868686"/>
            <v:textpath style="font-family:&quot;Arial&quot;;v-text-kern:t" trim="t" fitpath="t" string="Если на улице  мороз"/>
          </v:shape>
        </w:pict>
      </w:r>
    </w:p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jc w:val="both"/>
        <w:rPr>
          <w:i/>
          <w:color w:val="0000FF"/>
          <w:sz w:val="52"/>
          <w:szCs w:val="52"/>
        </w:rPr>
      </w:pPr>
      <w:r>
        <w:rPr>
          <w:i/>
          <w:color w:val="0000FF"/>
          <w:sz w:val="52"/>
          <w:szCs w:val="52"/>
        </w:rPr>
        <w:t xml:space="preserve">Сегодня на улице мороз. Стёкла автомобилей покрываются изморозью, и водителю  трудно наблюдать за дорогой. Если вы переходите улицу, не спешите, посмотрите по сторонам. Пропустите  транспортное средство, ведь из-за плохой видимости водитель может вас не заметить. </w:t>
      </w:r>
      <w:r>
        <w:rPr>
          <w:i/>
          <w:noProof/>
          <w:color w:val="0000FF"/>
          <w:sz w:val="52"/>
          <w:szCs w:val="52"/>
        </w:rPr>
        <w:t>Будьте осторожны в такую погоду!</w:t>
      </w:r>
    </w:p>
    <w:p w:rsidR="00AB34D2" w:rsidRDefault="00AB34D2" w:rsidP="004923A5">
      <w:pPr>
        <w:rPr>
          <w:i/>
          <w:color w:val="0000FF"/>
          <w:sz w:val="52"/>
          <w:szCs w:val="52"/>
        </w:rPr>
      </w:pPr>
      <w:r>
        <w:rPr>
          <w:noProof/>
        </w:rPr>
        <w:pict>
          <v:shape id="Рисунок 26" o:spid="_x0000_s1037" type="#_x0000_t75" alt="0_3ad61_1f8d166_XL" style="position:absolute;margin-left:225pt;margin-top:3.4pt;width:305pt;height:229pt;z-index:251656704;visibility:visible">
            <v:imagedata r:id="rId11" o:title=""/>
          </v:shape>
        </w:pict>
      </w:r>
    </w:p>
    <w:p w:rsidR="00AB34D2" w:rsidRDefault="00AB34D2" w:rsidP="004923A5">
      <w:pPr>
        <w:rPr>
          <w:i/>
          <w:color w:val="0000FF"/>
          <w:sz w:val="52"/>
          <w:szCs w:val="52"/>
        </w:rPr>
      </w:pPr>
    </w:p>
    <w:p w:rsidR="00AB34D2" w:rsidRDefault="00AB34D2" w:rsidP="004923A5">
      <w:pPr>
        <w:rPr>
          <w:i/>
          <w:color w:val="0000FF"/>
          <w:sz w:val="52"/>
          <w:szCs w:val="52"/>
        </w:rPr>
      </w:pPr>
    </w:p>
    <w:p w:rsidR="00AB34D2" w:rsidRDefault="00AB34D2" w:rsidP="004923A5">
      <w:pPr>
        <w:rPr>
          <w:i/>
          <w:color w:val="0000FF"/>
          <w:sz w:val="52"/>
          <w:szCs w:val="52"/>
        </w:rPr>
      </w:pPr>
    </w:p>
    <w:p w:rsidR="00AB34D2" w:rsidRDefault="00AB34D2" w:rsidP="004923A5">
      <w:pPr>
        <w:rPr>
          <w:i/>
          <w:color w:val="0000FF"/>
          <w:sz w:val="52"/>
          <w:szCs w:val="52"/>
        </w:rPr>
      </w:pPr>
    </w:p>
    <w:p w:rsidR="00AB34D2" w:rsidRDefault="00AB34D2" w:rsidP="004923A5">
      <w:pPr>
        <w:rPr>
          <w:i/>
          <w:color w:val="0000FF"/>
          <w:sz w:val="52"/>
          <w:szCs w:val="52"/>
        </w:rPr>
      </w:pPr>
    </w:p>
    <w:p w:rsidR="00AB34D2" w:rsidRDefault="00AB34D2" w:rsidP="004923A5">
      <w:pPr>
        <w:rPr>
          <w:i/>
          <w:color w:val="0000FF"/>
          <w:sz w:val="52"/>
          <w:szCs w:val="52"/>
        </w:rPr>
      </w:pPr>
    </w:p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rPr>
          <w:color w:val="FF0000"/>
          <w:sz w:val="28"/>
          <w:szCs w:val="28"/>
        </w:rPr>
      </w:pPr>
    </w:p>
    <w:p w:rsidR="00AB34D2" w:rsidRDefault="00AB34D2" w:rsidP="004923A5">
      <w:pPr>
        <w:jc w:val="center"/>
        <w:rPr>
          <w:color w:val="FF0000"/>
          <w:sz w:val="28"/>
          <w:szCs w:val="28"/>
        </w:rPr>
      </w:pPr>
      <w:r w:rsidRPr="00D92594">
        <w:rPr>
          <w:color w:val="FF0000"/>
          <w:sz w:val="28"/>
          <w:szCs w:val="28"/>
        </w:rPr>
        <w:pict>
          <v:shape id="_x0000_i1026" type="#_x0000_t136" style="width:296.25pt;height:51.75pt" fillcolor="blue" strokecolor="blue">
            <v:shadow color="#868686"/>
            <v:textpath style="font-family:&quot;Arial&quot;;v-text-kern:t" trim="t" fitpath="t" string="В гололёд"/>
          </v:shape>
        </w:pict>
      </w:r>
    </w:p>
    <w:p w:rsidR="00AB34D2" w:rsidRDefault="00AB34D2" w:rsidP="004923A5">
      <w:pPr>
        <w:rPr>
          <w:i/>
          <w:color w:val="800080"/>
          <w:sz w:val="52"/>
          <w:szCs w:val="52"/>
        </w:rPr>
      </w:pPr>
      <w:r>
        <w:rPr>
          <w:i/>
          <w:color w:val="800080"/>
          <w:sz w:val="52"/>
          <w:szCs w:val="52"/>
        </w:rPr>
        <w:t>Восенние дни дорога и тротуар  часто покрываются ледяной коркой. В таких условиях легко поскользнуться и упасть.  Особенно опасно переходить дорогу. На скользкой дороге машину остановить трудно. Поэтому надо быть особенно осторожным в такую погоду. Не спешите, т. к. можно неожиданно упасть и оказаться под колёсами.</w:t>
      </w:r>
    </w:p>
    <w:p w:rsidR="00AB34D2" w:rsidRDefault="00AB34D2" w:rsidP="004923A5">
      <w:pPr>
        <w:rPr>
          <w:i/>
          <w:color w:val="800080"/>
          <w:sz w:val="52"/>
          <w:szCs w:val="52"/>
        </w:rPr>
      </w:pPr>
      <w:r>
        <w:rPr>
          <w:noProof/>
        </w:rPr>
        <w:pict>
          <v:shape id="Рисунок 25" o:spid="_x0000_s1038" type="#_x0000_t75" alt="_1" style="position:absolute;margin-left:189pt;margin-top:10.8pt;width:306pt;height:230.05pt;z-index:251657728;visibility:visible">
            <v:imagedata r:id="rId12" o:title=""/>
          </v:shape>
        </w:pict>
      </w:r>
    </w:p>
    <w:p w:rsidR="00AB34D2" w:rsidRDefault="00AB34D2" w:rsidP="004923A5">
      <w:pPr>
        <w:rPr>
          <w:i/>
          <w:color w:val="800080"/>
          <w:sz w:val="52"/>
          <w:szCs w:val="52"/>
        </w:rPr>
      </w:pPr>
    </w:p>
    <w:p w:rsidR="00AB34D2" w:rsidRDefault="00AB34D2" w:rsidP="004923A5">
      <w:pPr>
        <w:rPr>
          <w:i/>
          <w:color w:val="800080"/>
          <w:sz w:val="52"/>
          <w:szCs w:val="52"/>
        </w:rPr>
      </w:pPr>
    </w:p>
    <w:p w:rsidR="00AB34D2" w:rsidRDefault="00AB34D2" w:rsidP="004923A5">
      <w:pPr>
        <w:rPr>
          <w:i/>
          <w:color w:val="800080"/>
          <w:sz w:val="52"/>
          <w:szCs w:val="52"/>
        </w:rPr>
      </w:pPr>
    </w:p>
    <w:p w:rsidR="00AB34D2" w:rsidRDefault="00AB34D2" w:rsidP="004923A5">
      <w:pPr>
        <w:rPr>
          <w:i/>
          <w:color w:val="800080"/>
          <w:sz w:val="52"/>
          <w:szCs w:val="52"/>
        </w:rPr>
      </w:pPr>
    </w:p>
    <w:p w:rsidR="00AB34D2" w:rsidRDefault="00AB34D2" w:rsidP="004923A5">
      <w:pPr>
        <w:rPr>
          <w:i/>
          <w:color w:val="800080"/>
          <w:sz w:val="52"/>
          <w:szCs w:val="52"/>
        </w:rPr>
      </w:pPr>
    </w:p>
    <w:p w:rsidR="00AB34D2" w:rsidRDefault="00AB34D2" w:rsidP="004923A5">
      <w:pPr>
        <w:rPr>
          <w:i/>
          <w:color w:val="800080"/>
          <w:sz w:val="52"/>
          <w:szCs w:val="52"/>
        </w:rPr>
      </w:pPr>
    </w:p>
    <w:p w:rsidR="00AB34D2" w:rsidRDefault="00AB34D2" w:rsidP="004923A5">
      <w:pPr>
        <w:rPr>
          <w:color w:val="FF0000"/>
        </w:rPr>
      </w:pPr>
    </w:p>
    <w:p w:rsidR="00AB34D2" w:rsidRDefault="00AB34D2" w:rsidP="004923A5">
      <w:pPr>
        <w:rPr>
          <w:color w:val="FF0000"/>
        </w:rPr>
      </w:pPr>
    </w:p>
    <w:p w:rsidR="00AB34D2" w:rsidRDefault="00AB34D2" w:rsidP="004923A5">
      <w:pPr>
        <w:rPr>
          <w:i/>
          <w:color w:val="FF9900"/>
          <w:sz w:val="52"/>
          <w:szCs w:val="52"/>
        </w:rPr>
      </w:pPr>
    </w:p>
    <w:p w:rsidR="00AB34D2" w:rsidRDefault="00AB34D2" w:rsidP="004923A5">
      <w:pPr>
        <w:rPr>
          <w:i/>
          <w:color w:val="FF9900"/>
          <w:sz w:val="52"/>
          <w:szCs w:val="52"/>
        </w:rPr>
      </w:pPr>
      <w:r>
        <w:rPr>
          <w:noProof/>
        </w:rPr>
        <w:pict>
          <v:shape id="_x0000_s1039" type="#_x0000_t136" style="position:absolute;margin-left:243pt;margin-top:0;width:189pt;height:55pt;z-index:251664896" fillcolor="#f60">
            <v:shadow color="#868686"/>
            <v:textpath style="font-family:&quot;Arial&quot;;v-text-kern:t" trim="t" fitpath="t" string="Весной"/>
          </v:shape>
        </w:pict>
      </w:r>
    </w:p>
    <w:p w:rsidR="00AB34D2" w:rsidRDefault="00AB34D2" w:rsidP="004923A5">
      <w:pPr>
        <w:rPr>
          <w:i/>
          <w:color w:val="FF9900"/>
          <w:sz w:val="52"/>
          <w:szCs w:val="52"/>
        </w:rPr>
      </w:pPr>
    </w:p>
    <w:p w:rsidR="00AB34D2" w:rsidRDefault="00AB34D2" w:rsidP="004923A5">
      <w:pPr>
        <w:rPr>
          <w:i/>
          <w:color w:val="CC3300"/>
          <w:sz w:val="52"/>
          <w:szCs w:val="52"/>
        </w:rPr>
      </w:pPr>
      <w:r>
        <w:rPr>
          <w:i/>
          <w:color w:val="CC3300"/>
          <w:sz w:val="52"/>
          <w:szCs w:val="52"/>
        </w:rPr>
        <w:t xml:space="preserve">Наконец-то пришли солнечные деньки.   Большинство автомобилистов уже соскучились по сухому асфальту и теплой погоде. Несмотря на то, что снег растаял, весенние дороги весьма коварны. С наступлением весны движение на дорогах становится интенсивнее. Весна – время сезонного всплеска ДТП. На дорогах появляются дополнительные   транспортные средства:  мопеды, мотоциклы, скутеры.  В такие дни старайтесь быть очень бдительными. </w:t>
      </w:r>
    </w:p>
    <w:p w:rsidR="00AB34D2" w:rsidRDefault="00AB34D2" w:rsidP="004923A5">
      <w:pPr>
        <w:rPr>
          <w:i/>
          <w:color w:val="CC3300"/>
          <w:sz w:val="36"/>
          <w:szCs w:val="36"/>
        </w:rPr>
      </w:pPr>
    </w:p>
    <w:p w:rsidR="00AB34D2" w:rsidRDefault="00AB34D2" w:rsidP="004923A5">
      <w:pPr>
        <w:rPr>
          <w:i/>
          <w:color w:val="CC3300"/>
          <w:sz w:val="36"/>
          <w:szCs w:val="36"/>
        </w:rPr>
        <w:sectPr w:rsidR="00AB34D2">
          <w:pgSz w:w="16838" w:h="11906" w:orient="landscape"/>
          <w:pgMar w:top="851" w:right="1134" w:bottom="719" w:left="1077" w:header="709" w:footer="709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cols w:space="720"/>
        </w:sectPr>
      </w:pPr>
      <w:r>
        <w:rPr>
          <w:noProof/>
        </w:rPr>
        <w:pict>
          <v:shape id="Рисунок 24" o:spid="_x0000_s1040" type="#_x0000_t75" alt="1278401720_dtp_2_vsalde" style="position:absolute;margin-left:3in;margin-top:4.35pt;width:243.15pt;height:182.9pt;z-index:251658752;visibility:visible">
            <v:imagedata r:id="rId13" o:title=""/>
          </v:shape>
        </w:pict>
      </w:r>
    </w:p>
    <w:p w:rsidR="00AB34D2" w:rsidRDefault="00AB34D2"/>
    <w:sectPr w:rsidR="00AB34D2" w:rsidSect="006A7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2A0305"/>
    <w:multiLevelType w:val="singleLevel"/>
    <w:tmpl w:val="19C645A8"/>
    <w:lvl w:ilvl="0">
      <w:start w:val="3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">
    <w:nsid w:val="76C074D1"/>
    <w:multiLevelType w:val="singleLevel"/>
    <w:tmpl w:val="19C645A8"/>
    <w:lvl w:ilvl="0">
      <w:start w:val="5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2">
    <w:nsid w:val="7EC17347"/>
    <w:multiLevelType w:val="singleLevel"/>
    <w:tmpl w:val="19C645A8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num w:numId="1">
    <w:abstractNumId w:val="2"/>
    <w:lvlOverride w:ilvl="0">
      <w:startOverride w:val="1"/>
    </w:lvlOverride>
  </w:num>
  <w:num w:numId="2">
    <w:abstractNumId w:val="0"/>
    <w:lvlOverride w:ilvl="0">
      <w:startOverride w:val="3"/>
    </w:lvlOverride>
  </w:num>
  <w:num w:numId="3">
    <w:abstractNumId w:val="1"/>
    <w:lvlOverride w:ilvl="0">
      <w:startOverride w:val="5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923A5"/>
    <w:rsid w:val="004923A5"/>
    <w:rsid w:val="005A427E"/>
    <w:rsid w:val="006A7D67"/>
    <w:rsid w:val="008F1042"/>
    <w:rsid w:val="00AA176D"/>
    <w:rsid w:val="00AB34D2"/>
    <w:rsid w:val="00D92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1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3A5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923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923A5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197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8</Pages>
  <Words>284</Words>
  <Characters>1621</Characters>
  <Application>Microsoft Office Outlook</Application>
  <DocSecurity>0</DocSecurity>
  <Lines>0</Lines>
  <Paragraphs>0</Paragraphs>
  <ScaleCrop>false</ScaleCrop>
  <Company>Grizli777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Admin</cp:lastModifiedBy>
  <cp:revision>2</cp:revision>
  <dcterms:created xsi:type="dcterms:W3CDTF">2022-02-14T12:57:00Z</dcterms:created>
  <dcterms:modified xsi:type="dcterms:W3CDTF">2022-02-14T12:57:00Z</dcterms:modified>
</cp:coreProperties>
</file>